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5C508" w14:textId="77777777" w:rsidR="00C24BF6" w:rsidRPr="000C3EE7" w:rsidRDefault="00C24BF6" w:rsidP="000C3EE7">
      <w:pPr>
        <w:wordWrap/>
      </w:pPr>
      <w:r w:rsidRPr="000C3EE7">
        <w:rPr>
          <w:rFonts w:hint="eastAsia"/>
        </w:rPr>
        <w:t>様式第</w:t>
      </w:r>
      <w:r w:rsidR="009D2F6B" w:rsidRPr="000C3EE7">
        <w:rPr>
          <w:rFonts w:hint="eastAsia"/>
        </w:rPr>
        <w:t>３</w:t>
      </w:r>
      <w:r w:rsidRPr="000C3EE7">
        <w:rPr>
          <w:rFonts w:hint="eastAsia"/>
        </w:rPr>
        <w:t>号</w:t>
      </w:r>
      <w:r w:rsidR="00F92F3A" w:rsidRPr="000C3EE7">
        <w:rPr>
          <w:rFonts w:hint="eastAsia"/>
        </w:rPr>
        <w:t>（第１０</w:t>
      </w:r>
      <w:bookmarkStart w:id="0" w:name="_GoBack"/>
      <w:bookmarkEnd w:id="0"/>
      <w:r w:rsidR="009D2F6B" w:rsidRPr="000C3EE7">
        <w:rPr>
          <w:rFonts w:hint="eastAsia"/>
        </w:rPr>
        <w:t>条関係）</w:t>
      </w:r>
    </w:p>
    <w:p w14:paraId="55349ECB" w14:textId="77777777" w:rsidR="00C24BF6" w:rsidRPr="000C3EE7" w:rsidRDefault="00643DA7">
      <w:pPr>
        <w:jc w:val="center"/>
      </w:pPr>
      <w:r w:rsidRPr="000C3EE7">
        <w:rPr>
          <w:rFonts w:hint="eastAsia"/>
        </w:rPr>
        <w:t>遺児手当受給者変更承認申請書</w:t>
      </w:r>
    </w:p>
    <w:p w14:paraId="5EBCB83F" w14:textId="77777777" w:rsidR="00C24BF6" w:rsidRPr="000C3EE7" w:rsidRDefault="00C24BF6">
      <w:pPr>
        <w:jc w:val="center"/>
      </w:pPr>
    </w:p>
    <w:p w14:paraId="08F53550" w14:textId="77777777" w:rsidR="00C24BF6" w:rsidRPr="000C3EE7" w:rsidRDefault="00C24BF6" w:rsidP="00B6209C">
      <w:pPr>
        <w:jc w:val="right"/>
      </w:pPr>
      <w:r w:rsidRPr="000C3EE7">
        <w:rPr>
          <w:rFonts w:hint="eastAsia"/>
        </w:rPr>
        <w:t xml:space="preserve">年　　月　　日　　</w:t>
      </w:r>
    </w:p>
    <w:p w14:paraId="420AEB2B" w14:textId="77777777" w:rsidR="00C24BF6" w:rsidRPr="000C3EE7" w:rsidRDefault="00C24BF6">
      <w:r w:rsidRPr="000C3EE7">
        <w:rPr>
          <w:rFonts w:hint="eastAsia"/>
        </w:rPr>
        <w:t xml:space="preserve">　</w:t>
      </w:r>
      <w:r w:rsidR="00643DA7" w:rsidRPr="000C3EE7">
        <w:rPr>
          <w:rFonts w:hint="eastAsia"/>
        </w:rPr>
        <w:t>千代田</w:t>
      </w:r>
      <w:r w:rsidRPr="000C3EE7">
        <w:rPr>
          <w:rFonts w:hint="eastAsia"/>
        </w:rPr>
        <w:t xml:space="preserve">町長　　　　</w:t>
      </w:r>
      <w:r w:rsidR="009D2F6B" w:rsidRPr="000C3EE7">
        <w:rPr>
          <w:rFonts w:hint="eastAsia"/>
        </w:rPr>
        <w:t>様</w:t>
      </w:r>
    </w:p>
    <w:p w14:paraId="37ECB7CC" w14:textId="77777777" w:rsidR="00C24BF6" w:rsidRPr="000C3EE7" w:rsidRDefault="00C24BF6">
      <w:pPr>
        <w:jc w:val="right"/>
      </w:pPr>
    </w:p>
    <w:p w14:paraId="0F53EB86" w14:textId="77777777" w:rsidR="00C24BF6" w:rsidRPr="000C3EE7" w:rsidRDefault="00643DA7">
      <w:pPr>
        <w:jc w:val="right"/>
      </w:pPr>
      <w:r w:rsidRPr="000C3EE7">
        <w:rPr>
          <w:rFonts w:hint="eastAsia"/>
        </w:rPr>
        <w:t>住所　千代田</w:t>
      </w:r>
      <w:r w:rsidR="009D2F6B" w:rsidRPr="000C3EE7">
        <w:rPr>
          <w:rFonts w:hint="eastAsia"/>
        </w:rPr>
        <w:t xml:space="preserve">町大字　　　　</w:t>
      </w:r>
      <w:r w:rsidR="00C24BF6" w:rsidRPr="000C3EE7">
        <w:rPr>
          <w:rFonts w:hint="eastAsia"/>
        </w:rPr>
        <w:t xml:space="preserve">　　</w:t>
      </w:r>
    </w:p>
    <w:p w14:paraId="217F2210" w14:textId="77777777" w:rsidR="00C24BF6" w:rsidRPr="000C3EE7" w:rsidRDefault="00C24BF6">
      <w:pPr>
        <w:jc w:val="right"/>
      </w:pPr>
      <w:r w:rsidRPr="000C3EE7">
        <w:rPr>
          <w:rFonts w:hint="eastAsia"/>
        </w:rPr>
        <w:t xml:space="preserve">　　　　　　　　　　　　　　　　</w:t>
      </w:r>
    </w:p>
    <w:p w14:paraId="254A8400" w14:textId="366FC4F4" w:rsidR="00C24BF6" w:rsidRPr="000C3EE7" w:rsidRDefault="00B55F63" w:rsidP="00643DA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D0AEB27" wp14:editId="2E9F759D">
                <wp:simplePos x="0" y="0"/>
                <wp:positionH relativeFrom="column">
                  <wp:posOffset>4912995</wp:posOffset>
                </wp:positionH>
                <wp:positionV relativeFrom="paragraph">
                  <wp:posOffset>17780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F43333" id="Oval 2" o:spid="_x0000_s1026" style="position:absolute;margin-left:386.85pt;margin-top:1.4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" o:allowincell="f" filled="f" strokeweight=".5pt"/>
            </w:pict>
          </mc:Fallback>
        </mc:AlternateContent>
      </w:r>
      <w:r w:rsidR="00C24BF6" w:rsidRPr="000C3EE7">
        <w:rPr>
          <w:rFonts w:hint="eastAsia"/>
        </w:rPr>
        <w:t xml:space="preserve">氏名　　　　　　　　　　印　　</w:t>
      </w:r>
    </w:p>
    <w:p w14:paraId="36B6B2B7" w14:textId="77777777" w:rsidR="00C24BF6" w:rsidRPr="000C3EE7" w:rsidRDefault="00C24BF6"/>
    <w:p w14:paraId="19F2F199" w14:textId="77777777" w:rsidR="00C24BF6" w:rsidRPr="000C3EE7" w:rsidRDefault="00C24BF6">
      <w:r w:rsidRPr="000C3EE7">
        <w:rPr>
          <w:rFonts w:hint="eastAsia"/>
        </w:rPr>
        <w:t xml:space="preserve">　下記のとおり、</w:t>
      </w:r>
      <w:r w:rsidR="00B6209C" w:rsidRPr="000C3EE7">
        <w:rPr>
          <w:rFonts w:hint="eastAsia"/>
        </w:rPr>
        <w:t>受給者が</w:t>
      </w:r>
      <w:r w:rsidRPr="000C3EE7">
        <w:rPr>
          <w:rFonts w:hint="eastAsia"/>
        </w:rPr>
        <w:t>変更</w:t>
      </w:r>
      <w:r w:rsidR="00B6209C" w:rsidRPr="000C3EE7">
        <w:rPr>
          <w:rFonts w:hint="eastAsia"/>
        </w:rPr>
        <w:t>となりますので関係書類を添えて申請します</w:t>
      </w:r>
      <w:r w:rsidRPr="000C3EE7">
        <w:rPr>
          <w:rFonts w:hint="eastAsia"/>
        </w:rPr>
        <w:t>。</w:t>
      </w:r>
    </w:p>
    <w:p w14:paraId="182B2944" w14:textId="77777777" w:rsidR="00C24BF6" w:rsidRPr="000C3EE7" w:rsidRDefault="00C24BF6">
      <w:pPr>
        <w:jc w:val="center"/>
      </w:pPr>
    </w:p>
    <w:p w14:paraId="4ADACF66" w14:textId="77777777" w:rsidR="00C24BF6" w:rsidRPr="000C3EE7" w:rsidRDefault="00C24BF6">
      <w:pPr>
        <w:jc w:val="center"/>
      </w:pPr>
      <w:r w:rsidRPr="000C3EE7"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960"/>
        <w:gridCol w:w="480"/>
        <w:gridCol w:w="1320"/>
        <w:gridCol w:w="960"/>
        <w:gridCol w:w="720"/>
        <w:gridCol w:w="1440"/>
        <w:gridCol w:w="2160"/>
      </w:tblGrid>
      <w:tr w:rsidR="00C24BF6" w:rsidRPr="000C3EE7" w14:paraId="3A11ADD3" w14:textId="77777777">
        <w:trPr>
          <w:cantSplit/>
          <w:trHeight w:val="600"/>
        </w:trPr>
        <w:tc>
          <w:tcPr>
            <w:tcW w:w="480" w:type="dxa"/>
            <w:vMerge w:val="restart"/>
            <w:textDirection w:val="tbRlV"/>
            <w:vAlign w:val="center"/>
          </w:tcPr>
          <w:p w14:paraId="475350A6" w14:textId="77777777" w:rsidR="00C24BF6" w:rsidRPr="000C3EE7" w:rsidRDefault="00C24BF6">
            <w:pPr>
              <w:ind w:left="113" w:right="113"/>
              <w:jc w:val="center"/>
            </w:pPr>
            <w:r w:rsidRPr="000C3EE7">
              <w:rPr>
                <w:rFonts w:hint="eastAsia"/>
                <w:spacing w:val="105"/>
              </w:rPr>
              <w:t>受給</w:t>
            </w:r>
            <w:r w:rsidRPr="000C3EE7">
              <w:rPr>
                <w:rFonts w:hint="eastAsia"/>
              </w:rPr>
              <w:t>者</w:t>
            </w:r>
          </w:p>
        </w:tc>
        <w:tc>
          <w:tcPr>
            <w:tcW w:w="960" w:type="dxa"/>
            <w:vMerge w:val="restart"/>
            <w:vAlign w:val="center"/>
          </w:tcPr>
          <w:p w14:paraId="6249CCEA" w14:textId="77777777" w:rsidR="00C24BF6" w:rsidRPr="000C3EE7" w:rsidRDefault="00C24BF6">
            <w:pPr>
              <w:jc w:val="distribute"/>
            </w:pPr>
            <w:r w:rsidRPr="000C3EE7">
              <w:rPr>
                <w:rFonts w:hint="eastAsia"/>
              </w:rPr>
              <w:t>住所</w:t>
            </w:r>
          </w:p>
        </w:tc>
        <w:tc>
          <w:tcPr>
            <w:tcW w:w="480" w:type="dxa"/>
            <w:vAlign w:val="center"/>
          </w:tcPr>
          <w:p w14:paraId="44471A54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>新</w:t>
            </w:r>
          </w:p>
        </w:tc>
        <w:tc>
          <w:tcPr>
            <w:tcW w:w="6600" w:type="dxa"/>
            <w:gridSpan w:val="5"/>
            <w:vAlign w:val="center"/>
          </w:tcPr>
          <w:p w14:paraId="76C9E2E0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</w:tr>
      <w:tr w:rsidR="00C24BF6" w:rsidRPr="000C3EE7" w14:paraId="4EED2BBB" w14:textId="77777777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53465AA2" w14:textId="77777777" w:rsidR="00C24BF6" w:rsidRPr="000C3EE7" w:rsidRDefault="00C24BF6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14:paraId="4D0FD0AB" w14:textId="77777777" w:rsidR="00C24BF6" w:rsidRPr="000C3EE7" w:rsidRDefault="00C24BF6">
            <w:pPr>
              <w:jc w:val="distribute"/>
            </w:pPr>
          </w:p>
        </w:tc>
        <w:tc>
          <w:tcPr>
            <w:tcW w:w="480" w:type="dxa"/>
            <w:vAlign w:val="center"/>
          </w:tcPr>
          <w:p w14:paraId="72C50576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>旧</w:t>
            </w:r>
          </w:p>
        </w:tc>
        <w:tc>
          <w:tcPr>
            <w:tcW w:w="6600" w:type="dxa"/>
            <w:gridSpan w:val="5"/>
            <w:vAlign w:val="center"/>
          </w:tcPr>
          <w:p w14:paraId="0B6F7BCD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</w:tr>
      <w:tr w:rsidR="00C24BF6" w:rsidRPr="000C3EE7" w14:paraId="051014DF" w14:textId="77777777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7BB390FA" w14:textId="77777777" w:rsidR="00C24BF6" w:rsidRPr="000C3EE7" w:rsidRDefault="00C24BF6">
            <w:pPr>
              <w:jc w:val="center"/>
            </w:pPr>
          </w:p>
        </w:tc>
        <w:tc>
          <w:tcPr>
            <w:tcW w:w="960" w:type="dxa"/>
            <w:vMerge w:val="restart"/>
            <w:vAlign w:val="center"/>
          </w:tcPr>
          <w:p w14:paraId="32CDC42D" w14:textId="77777777" w:rsidR="00C24BF6" w:rsidRPr="000C3EE7" w:rsidRDefault="00C24BF6">
            <w:pPr>
              <w:jc w:val="distribute"/>
            </w:pPr>
            <w:r w:rsidRPr="000C3EE7">
              <w:rPr>
                <w:rFonts w:hint="eastAsia"/>
              </w:rPr>
              <w:t>氏名</w:t>
            </w:r>
          </w:p>
        </w:tc>
        <w:tc>
          <w:tcPr>
            <w:tcW w:w="480" w:type="dxa"/>
            <w:vAlign w:val="center"/>
          </w:tcPr>
          <w:p w14:paraId="1AEBC7D8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>新</w:t>
            </w:r>
          </w:p>
        </w:tc>
        <w:tc>
          <w:tcPr>
            <w:tcW w:w="3000" w:type="dxa"/>
            <w:gridSpan w:val="3"/>
            <w:vAlign w:val="center"/>
          </w:tcPr>
          <w:p w14:paraId="625E669C" w14:textId="77777777" w:rsidR="00C24BF6" w:rsidRPr="000C3EE7" w:rsidRDefault="00C24BF6">
            <w:pPr>
              <w:jc w:val="center"/>
            </w:pPr>
          </w:p>
          <w:p w14:paraId="5A9350E7" w14:textId="77777777" w:rsidR="00B6209C" w:rsidRPr="000C3EE7" w:rsidRDefault="00B6209C">
            <w:pPr>
              <w:jc w:val="center"/>
            </w:pPr>
          </w:p>
          <w:p w14:paraId="60938CC7" w14:textId="77777777" w:rsidR="00B6209C" w:rsidRPr="000C3EE7" w:rsidRDefault="00B6209C" w:rsidP="00B6209C">
            <w:pPr>
              <w:jc w:val="left"/>
            </w:pPr>
            <w:r w:rsidRPr="000C3EE7">
              <w:rPr>
                <w:rFonts w:hint="eastAsia"/>
              </w:rPr>
              <w:t>（遺児との間柄）</w:t>
            </w:r>
          </w:p>
        </w:tc>
        <w:tc>
          <w:tcPr>
            <w:tcW w:w="3600" w:type="dxa"/>
            <w:gridSpan w:val="2"/>
            <w:vMerge w:val="restart"/>
          </w:tcPr>
          <w:p w14:paraId="178C867D" w14:textId="77777777" w:rsidR="00C24BF6" w:rsidRPr="000C3EE7" w:rsidRDefault="00C24BF6">
            <w:pPr>
              <w:spacing w:before="120"/>
            </w:pPr>
            <w:r w:rsidRPr="000C3EE7">
              <w:rPr>
                <w:rFonts w:hint="eastAsia"/>
              </w:rPr>
              <w:t>変更の理由</w:t>
            </w:r>
          </w:p>
        </w:tc>
      </w:tr>
      <w:tr w:rsidR="00C24BF6" w:rsidRPr="000C3EE7" w14:paraId="3620F9E3" w14:textId="77777777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54FD6FF9" w14:textId="77777777" w:rsidR="00C24BF6" w:rsidRPr="000C3EE7" w:rsidRDefault="00C24BF6">
            <w:pPr>
              <w:jc w:val="center"/>
            </w:pPr>
          </w:p>
        </w:tc>
        <w:tc>
          <w:tcPr>
            <w:tcW w:w="960" w:type="dxa"/>
            <w:vMerge/>
            <w:vAlign w:val="center"/>
          </w:tcPr>
          <w:p w14:paraId="19BD8FCE" w14:textId="77777777" w:rsidR="00C24BF6" w:rsidRPr="000C3EE7" w:rsidRDefault="00C24BF6">
            <w:pPr>
              <w:jc w:val="center"/>
            </w:pPr>
          </w:p>
        </w:tc>
        <w:tc>
          <w:tcPr>
            <w:tcW w:w="480" w:type="dxa"/>
            <w:vAlign w:val="center"/>
          </w:tcPr>
          <w:p w14:paraId="18429E57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>旧</w:t>
            </w:r>
          </w:p>
        </w:tc>
        <w:tc>
          <w:tcPr>
            <w:tcW w:w="3000" w:type="dxa"/>
            <w:gridSpan w:val="3"/>
            <w:vAlign w:val="center"/>
          </w:tcPr>
          <w:p w14:paraId="4EC1348A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3600" w:type="dxa"/>
            <w:gridSpan w:val="2"/>
            <w:vMerge/>
            <w:vAlign w:val="center"/>
          </w:tcPr>
          <w:p w14:paraId="6509702A" w14:textId="77777777" w:rsidR="00C24BF6" w:rsidRPr="000C3EE7" w:rsidRDefault="00C24BF6"/>
        </w:tc>
      </w:tr>
      <w:tr w:rsidR="00C24BF6" w:rsidRPr="000C3EE7" w14:paraId="54F5B386" w14:textId="77777777">
        <w:trPr>
          <w:cantSplit/>
          <w:trHeight w:val="600"/>
        </w:trPr>
        <w:tc>
          <w:tcPr>
            <w:tcW w:w="480" w:type="dxa"/>
            <w:vMerge w:val="restart"/>
            <w:textDirection w:val="tbRlV"/>
            <w:vAlign w:val="center"/>
          </w:tcPr>
          <w:p w14:paraId="2A1F5242" w14:textId="77777777" w:rsidR="00C24BF6" w:rsidRPr="000C3EE7" w:rsidRDefault="00C24BF6">
            <w:pPr>
              <w:ind w:left="113" w:right="113"/>
              <w:jc w:val="center"/>
            </w:pPr>
            <w:r w:rsidRPr="000C3EE7">
              <w:rPr>
                <w:rFonts w:hint="eastAsia"/>
                <w:spacing w:val="420"/>
              </w:rPr>
              <w:t>遺</w:t>
            </w:r>
            <w:r w:rsidRPr="000C3EE7">
              <w:rPr>
                <w:rFonts w:hint="eastAsia"/>
              </w:rPr>
              <w:t>児</w:t>
            </w:r>
          </w:p>
        </w:tc>
        <w:tc>
          <w:tcPr>
            <w:tcW w:w="2760" w:type="dxa"/>
            <w:gridSpan w:val="3"/>
            <w:vAlign w:val="center"/>
          </w:tcPr>
          <w:p w14:paraId="0EA36AD2" w14:textId="77777777" w:rsidR="00C24BF6" w:rsidRPr="000C3EE7" w:rsidRDefault="00C24BF6">
            <w:pPr>
              <w:jc w:val="distribute"/>
            </w:pPr>
            <w:r w:rsidRPr="000C3EE7">
              <w:rPr>
                <w:rFonts w:hint="eastAsia"/>
              </w:rPr>
              <w:t>氏名</w:t>
            </w:r>
          </w:p>
        </w:tc>
        <w:tc>
          <w:tcPr>
            <w:tcW w:w="960" w:type="dxa"/>
            <w:vAlign w:val="center"/>
          </w:tcPr>
          <w:p w14:paraId="2E45C0A6" w14:textId="77777777" w:rsidR="00C24BF6" w:rsidRPr="000C3EE7" w:rsidRDefault="00C24BF6">
            <w:pPr>
              <w:jc w:val="distribute"/>
            </w:pPr>
            <w:r w:rsidRPr="000C3EE7">
              <w:rPr>
                <w:rFonts w:hint="eastAsia"/>
              </w:rPr>
              <w:t>続柄</w:t>
            </w:r>
          </w:p>
        </w:tc>
        <w:tc>
          <w:tcPr>
            <w:tcW w:w="2160" w:type="dxa"/>
            <w:gridSpan w:val="2"/>
            <w:vAlign w:val="center"/>
          </w:tcPr>
          <w:p w14:paraId="44FC6949" w14:textId="77777777" w:rsidR="00C24BF6" w:rsidRPr="000C3EE7" w:rsidRDefault="00C24BF6">
            <w:pPr>
              <w:jc w:val="distribute"/>
            </w:pPr>
            <w:r w:rsidRPr="000C3EE7">
              <w:rPr>
                <w:rFonts w:hint="eastAsia"/>
              </w:rPr>
              <w:t>生年月日</w:t>
            </w:r>
          </w:p>
        </w:tc>
        <w:tc>
          <w:tcPr>
            <w:tcW w:w="2160" w:type="dxa"/>
            <w:vAlign w:val="center"/>
          </w:tcPr>
          <w:p w14:paraId="225FEC37" w14:textId="77777777" w:rsidR="00C24BF6" w:rsidRPr="000C3EE7" w:rsidRDefault="00C24BF6">
            <w:pPr>
              <w:jc w:val="distribute"/>
            </w:pPr>
            <w:r w:rsidRPr="000C3EE7">
              <w:rPr>
                <w:rFonts w:hint="eastAsia"/>
              </w:rPr>
              <w:t>備考</w:t>
            </w:r>
          </w:p>
        </w:tc>
      </w:tr>
      <w:tr w:rsidR="00C24BF6" w:rsidRPr="000C3EE7" w14:paraId="66B83554" w14:textId="77777777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70F508B3" w14:textId="77777777" w:rsidR="00C24BF6" w:rsidRPr="000C3EE7" w:rsidRDefault="00C24BF6">
            <w:pPr>
              <w:jc w:val="center"/>
            </w:pPr>
          </w:p>
        </w:tc>
        <w:tc>
          <w:tcPr>
            <w:tcW w:w="2760" w:type="dxa"/>
            <w:gridSpan w:val="3"/>
            <w:vAlign w:val="center"/>
          </w:tcPr>
          <w:p w14:paraId="035B9FE3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14:paraId="6D116775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gridSpan w:val="2"/>
            <w:vAlign w:val="center"/>
          </w:tcPr>
          <w:p w14:paraId="4FBAE2D9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vAlign w:val="center"/>
          </w:tcPr>
          <w:p w14:paraId="4F9D75AC" w14:textId="77777777" w:rsidR="00C24BF6" w:rsidRPr="000C3EE7" w:rsidRDefault="00C24BF6">
            <w:r w:rsidRPr="000C3EE7">
              <w:rPr>
                <w:rFonts w:hint="eastAsia"/>
              </w:rPr>
              <w:t xml:space="preserve">　</w:t>
            </w:r>
          </w:p>
        </w:tc>
      </w:tr>
      <w:tr w:rsidR="00C24BF6" w:rsidRPr="000C3EE7" w14:paraId="0FEE6C5B" w14:textId="77777777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43E2BC4B" w14:textId="77777777" w:rsidR="00C24BF6" w:rsidRPr="000C3EE7" w:rsidRDefault="00C24BF6">
            <w:pPr>
              <w:jc w:val="center"/>
            </w:pPr>
          </w:p>
        </w:tc>
        <w:tc>
          <w:tcPr>
            <w:tcW w:w="2760" w:type="dxa"/>
            <w:gridSpan w:val="3"/>
            <w:vAlign w:val="center"/>
          </w:tcPr>
          <w:p w14:paraId="6C5E6ED9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14:paraId="7DCF605B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gridSpan w:val="2"/>
            <w:vAlign w:val="center"/>
          </w:tcPr>
          <w:p w14:paraId="17B0880F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vAlign w:val="center"/>
          </w:tcPr>
          <w:p w14:paraId="6A606ACF" w14:textId="77777777" w:rsidR="00C24BF6" w:rsidRPr="000C3EE7" w:rsidRDefault="00C24BF6">
            <w:r w:rsidRPr="000C3EE7">
              <w:rPr>
                <w:rFonts w:hint="eastAsia"/>
              </w:rPr>
              <w:t xml:space="preserve">　</w:t>
            </w:r>
          </w:p>
        </w:tc>
      </w:tr>
      <w:tr w:rsidR="00C24BF6" w:rsidRPr="000C3EE7" w14:paraId="52A8636F" w14:textId="77777777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48BF9AC7" w14:textId="77777777" w:rsidR="00C24BF6" w:rsidRPr="000C3EE7" w:rsidRDefault="00C24BF6">
            <w:pPr>
              <w:jc w:val="center"/>
            </w:pPr>
          </w:p>
        </w:tc>
        <w:tc>
          <w:tcPr>
            <w:tcW w:w="2760" w:type="dxa"/>
            <w:gridSpan w:val="3"/>
            <w:vAlign w:val="center"/>
          </w:tcPr>
          <w:p w14:paraId="79A19536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14:paraId="46E63F6A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gridSpan w:val="2"/>
            <w:vAlign w:val="center"/>
          </w:tcPr>
          <w:p w14:paraId="0A1B96A9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vAlign w:val="center"/>
          </w:tcPr>
          <w:p w14:paraId="5F6F7A01" w14:textId="77777777" w:rsidR="00C24BF6" w:rsidRPr="000C3EE7" w:rsidRDefault="00C24BF6">
            <w:r w:rsidRPr="000C3EE7">
              <w:rPr>
                <w:rFonts w:hint="eastAsia"/>
              </w:rPr>
              <w:t xml:space="preserve">　</w:t>
            </w:r>
          </w:p>
        </w:tc>
      </w:tr>
      <w:tr w:rsidR="00C24BF6" w:rsidRPr="000C3EE7" w14:paraId="1742C6A2" w14:textId="77777777">
        <w:trPr>
          <w:cantSplit/>
          <w:trHeight w:val="600"/>
        </w:trPr>
        <w:tc>
          <w:tcPr>
            <w:tcW w:w="480" w:type="dxa"/>
            <w:vMerge/>
            <w:vAlign w:val="center"/>
          </w:tcPr>
          <w:p w14:paraId="20FB88D2" w14:textId="77777777" w:rsidR="00C24BF6" w:rsidRPr="000C3EE7" w:rsidRDefault="00C24BF6">
            <w:pPr>
              <w:jc w:val="center"/>
            </w:pPr>
          </w:p>
        </w:tc>
        <w:tc>
          <w:tcPr>
            <w:tcW w:w="2760" w:type="dxa"/>
            <w:gridSpan w:val="3"/>
            <w:vAlign w:val="center"/>
          </w:tcPr>
          <w:p w14:paraId="6CBC9E8D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vAlign w:val="center"/>
          </w:tcPr>
          <w:p w14:paraId="1B1B8541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gridSpan w:val="2"/>
            <w:vAlign w:val="center"/>
          </w:tcPr>
          <w:p w14:paraId="09D3D62C" w14:textId="77777777" w:rsidR="00C24BF6" w:rsidRPr="000C3EE7" w:rsidRDefault="00C24BF6">
            <w:pPr>
              <w:jc w:val="center"/>
            </w:pPr>
            <w:r w:rsidRPr="000C3EE7">
              <w:rPr>
                <w:rFonts w:hint="eastAsia"/>
              </w:rPr>
              <w:t xml:space="preserve">　</w:t>
            </w:r>
          </w:p>
        </w:tc>
        <w:tc>
          <w:tcPr>
            <w:tcW w:w="2160" w:type="dxa"/>
            <w:vAlign w:val="center"/>
          </w:tcPr>
          <w:p w14:paraId="1ECC1B5F" w14:textId="77777777" w:rsidR="00C24BF6" w:rsidRPr="000C3EE7" w:rsidRDefault="00C24BF6">
            <w:r w:rsidRPr="000C3EE7">
              <w:rPr>
                <w:rFonts w:hint="eastAsia"/>
              </w:rPr>
              <w:t xml:space="preserve">　</w:t>
            </w:r>
          </w:p>
        </w:tc>
      </w:tr>
      <w:tr w:rsidR="00C24BF6" w:rsidRPr="000C3EE7" w14:paraId="400E7B5E" w14:textId="77777777">
        <w:trPr>
          <w:cantSplit/>
          <w:trHeight w:val="600"/>
        </w:trPr>
        <w:tc>
          <w:tcPr>
            <w:tcW w:w="8520" w:type="dxa"/>
            <w:gridSpan w:val="8"/>
            <w:vAlign w:val="center"/>
          </w:tcPr>
          <w:p w14:paraId="77CAF463" w14:textId="77777777" w:rsidR="00C24BF6" w:rsidRPr="000C3EE7" w:rsidRDefault="00C24BF6" w:rsidP="009A1935">
            <w:r w:rsidRPr="000C3EE7">
              <w:rPr>
                <w:rFonts w:hint="eastAsia"/>
              </w:rPr>
              <w:t xml:space="preserve">変更年月日　　　</w:t>
            </w:r>
            <w:r w:rsidR="009240FD" w:rsidRPr="000C3EE7">
              <w:rPr>
                <w:rFonts w:hint="eastAsia"/>
              </w:rPr>
              <w:t xml:space="preserve">　　　　</w:t>
            </w:r>
            <w:r w:rsidRPr="000C3EE7">
              <w:rPr>
                <w:rFonts w:hint="eastAsia"/>
              </w:rPr>
              <w:t xml:space="preserve">　　　年　　　月　　　日</w:t>
            </w:r>
          </w:p>
        </w:tc>
      </w:tr>
    </w:tbl>
    <w:p w14:paraId="069F934D" w14:textId="77777777" w:rsidR="00B6209C" w:rsidRPr="000C3EE7" w:rsidRDefault="00B6209C" w:rsidP="00B6209C"/>
    <w:p w14:paraId="32E2B5C2" w14:textId="77777777" w:rsidR="00B6209C" w:rsidRPr="000C3EE7" w:rsidRDefault="00B6209C" w:rsidP="00B6209C"/>
    <w:p w14:paraId="3E63A393" w14:textId="77777777" w:rsidR="00B6209C" w:rsidRPr="000C3EE7" w:rsidRDefault="00B6209C" w:rsidP="00B6209C">
      <w:pPr>
        <w:spacing w:before="120"/>
      </w:pPr>
      <w:r w:rsidRPr="000C3EE7">
        <w:rPr>
          <w:rFonts w:hint="eastAsia"/>
        </w:rPr>
        <w:t xml:space="preserve">振込先　　</w:t>
      </w:r>
      <w:r w:rsidRPr="000C3EE7">
        <w:rPr>
          <w:rFonts w:hint="eastAsia"/>
          <w:u w:val="single"/>
        </w:rPr>
        <w:t xml:space="preserve">　　　　　　　</w:t>
      </w:r>
      <w:r w:rsidRPr="000C3EE7">
        <w:rPr>
          <w:rFonts w:hint="eastAsia"/>
        </w:rPr>
        <w:t xml:space="preserve">銀行　</w:t>
      </w:r>
      <w:r w:rsidRPr="000C3EE7">
        <w:rPr>
          <w:rFonts w:hint="eastAsia"/>
          <w:u w:val="single"/>
        </w:rPr>
        <w:t xml:space="preserve">　　　　　</w:t>
      </w:r>
      <w:r w:rsidRPr="000C3EE7">
        <w:rPr>
          <w:rFonts w:hint="eastAsia"/>
        </w:rPr>
        <w:t xml:space="preserve">本・支店／本・支所／出張所　　</w:t>
      </w:r>
      <w:r w:rsidRPr="000C3EE7">
        <w:rPr>
          <w:rFonts w:hint="eastAsia"/>
          <w:u w:val="single"/>
        </w:rPr>
        <w:t>普通・当座</w:t>
      </w:r>
    </w:p>
    <w:p w14:paraId="0F871EEA" w14:textId="77777777" w:rsidR="00B6209C" w:rsidRPr="000C3EE7" w:rsidRDefault="00B6209C" w:rsidP="00B6209C">
      <w:pPr>
        <w:spacing w:before="120"/>
      </w:pPr>
      <w:r w:rsidRPr="000C3EE7">
        <w:rPr>
          <w:rFonts w:hint="eastAsia"/>
        </w:rPr>
        <w:t xml:space="preserve">　　　　　口座番号</w:t>
      </w:r>
      <w:r w:rsidRPr="000C3EE7">
        <w:rPr>
          <w:rFonts w:hint="eastAsia"/>
          <w:u w:val="single"/>
        </w:rPr>
        <w:t xml:space="preserve">　　　　　　　</w:t>
      </w:r>
      <w:r w:rsidRPr="000C3EE7">
        <w:rPr>
          <w:rFonts w:hint="eastAsia"/>
        </w:rPr>
        <w:t xml:space="preserve">　口座名義（フリガナ）</w:t>
      </w:r>
      <w:r w:rsidRPr="000C3EE7">
        <w:rPr>
          <w:rFonts w:hint="eastAsia"/>
          <w:u w:val="single"/>
        </w:rPr>
        <w:t xml:space="preserve">　　　　　　　　　　　　　</w:t>
      </w:r>
    </w:p>
    <w:p w14:paraId="4DB9A8AF" w14:textId="77777777" w:rsidR="00C24BF6" w:rsidRPr="000C3EE7" w:rsidRDefault="00C24BF6" w:rsidP="00B6209C"/>
    <w:p w14:paraId="66892BD2" w14:textId="77777777" w:rsidR="00B6209C" w:rsidRPr="000C3EE7" w:rsidRDefault="00B6209C" w:rsidP="00B6209C"/>
    <w:p w14:paraId="376306DC" w14:textId="77777777" w:rsidR="00B6209C" w:rsidRPr="000C3EE7" w:rsidRDefault="00B6209C" w:rsidP="00B6209C">
      <w:r w:rsidRPr="000C3EE7">
        <w:rPr>
          <w:rFonts w:hint="eastAsia"/>
        </w:rPr>
        <w:t>※添付書類：千代田町遺児手当支給要綱第５条に規定する書類等</w:t>
      </w:r>
    </w:p>
    <w:sectPr w:rsidR="00B6209C" w:rsidRPr="000C3EE7" w:rsidSect="008A1A7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4570A" w14:textId="77777777" w:rsidR="00252BA8" w:rsidRDefault="00252BA8" w:rsidP="00B61010">
      <w:r>
        <w:separator/>
      </w:r>
    </w:p>
  </w:endnote>
  <w:endnote w:type="continuationSeparator" w:id="0">
    <w:p w14:paraId="7FE3228C" w14:textId="77777777" w:rsidR="00252BA8" w:rsidRDefault="00252BA8" w:rsidP="00B6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7BC0D" w14:textId="77777777" w:rsidR="00252BA8" w:rsidRDefault="00252BA8" w:rsidP="00B61010">
      <w:r>
        <w:separator/>
      </w:r>
    </w:p>
  </w:footnote>
  <w:footnote w:type="continuationSeparator" w:id="0">
    <w:p w14:paraId="0FC2FEBA" w14:textId="77777777" w:rsidR="00252BA8" w:rsidRDefault="00252BA8" w:rsidP="00B61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BF6"/>
    <w:rsid w:val="000C3EE7"/>
    <w:rsid w:val="00252BA8"/>
    <w:rsid w:val="004843D7"/>
    <w:rsid w:val="00586538"/>
    <w:rsid w:val="00643DA7"/>
    <w:rsid w:val="008A1A7A"/>
    <w:rsid w:val="009240FD"/>
    <w:rsid w:val="009A1935"/>
    <w:rsid w:val="009A6AA1"/>
    <w:rsid w:val="009D2F6B"/>
    <w:rsid w:val="009D3EF7"/>
    <w:rsid w:val="00B55F63"/>
    <w:rsid w:val="00B61010"/>
    <w:rsid w:val="00B6209C"/>
    <w:rsid w:val="00C24BF6"/>
    <w:rsid w:val="00C479AD"/>
    <w:rsid w:val="00D458CF"/>
    <w:rsid w:val="00E55481"/>
    <w:rsid w:val="00F9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E2485D"/>
  <w14:defaultImageDpi w14:val="0"/>
  <w15:docId w15:val="{52F57D86-BF35-4927-92DC-49B4ECB3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A7A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8A1A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8A1A7A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8A1A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8A1A7A"/>
    <w:rPr>
      <w:rFonts w:ascii="ＭＳ 明朝" w:cs="Times New Roman"/>
      <w:kern w:val="2"/>
      <w:sz w:val="21"/>
    </w:rPr>
  </w:style>
  <w:style w:type="paragraph" w:styleId="a7">
    <w:name w:val="Note Heading"/>
    <w:basedOn w:val="a"/>
    <w:next w:val="a"/>
    <w:link w:val="a8"/>
    <w:uiPriority w:val="99"/>
    <w:semiHidden/>
    <w:rsid w:val="008A1A7A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sid w:val="008A1A7A"/>
    <w:rPr>
      <w:rFonts w:ascii="ＭＳ 明朝" w:cs="Times New Roman"/>
      <w:kern w:val="2"/>
      <w:sz w:val="21"/>
    </w:rPr>
  </w:style>
  <w:style w:type="paragraph" w:styleId="a9">
    <w:name w:val="Closing"/>
    <w:basedOn w:val="a"/>
    <w:next w:val="a"/>
    <w:link w:val="aa"/>
    <w:uiPriority w:val="99"/>
    <w:semiHidden/>
    <w:rsid w:val="008A1A7A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sid w:val="008A1A7A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l013\&#12487;&#12473;&#12463;&#12488;&#12483;&#12503;\&#12390;&#12435;&#12407;&#12428;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2006-03-23T01:00:00Z</cp:lastPrinted>
  <dcterms:created xsi:type="dcterms:W3CDTF">2026-10-07T07:07:00Z</dcterms:created>
  <dcterms:modified xsi:type="dcterms:W3CDTF">2026-10-07T07:07:00Z</dcterms:modified>
</cp:coreProperties>
</file>