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80595" w14:textId="77777777" w:rsidR="00C24BF6" w:rsidRPr="00C950AA" w:rsidRDefault="00C24BF6" w:rsidP="00C950AA">
      <w:pPr>
        <w:wordWrap/>
      </w:pPr>
      <w:r w:rsidRPr="00C950AA">
        <w:rPr>
          <w:rFonts w:hint="eastAsia"/>
        </w:rPr>
        <w:t>様式第</w:t>
      </w:r>
      <w:r w:rsidR="00D13571" w:rsidRPr="00C950AA">
        <w:rPr>
          <w:rFonts w:hint="eastAsia"/>
        </w:rPr>
        <w:t>８</w:t>
      </w:r>
      <w:r w:rsidRPr="00C950AA">
        <w:rPr>
          <w:rFonts w:hint="eastAsia"/>
        </w:rPr>
        <w:t>号</w:t>
      </w:r>
      <w:r w:rsidR="00AE4073" w:rsidRPr="00C950AA">
        <w:rPr>
          <w:rFonts w:hint="eastAsia"/>
        </w:rPr>
        <w:t>（第１４</w:t>
      </w:r>
      <w:bookmarkStart w:id="0" w:name="_GoBack"/>
      <w:bookmarkEnd w:id="0"/>
      <w:r w:rsidR="00D13571" w:rsidRPr="00C950AA">
        <w:rPr>
          <w:rFonts w:hint="eastAsia"/>
        </w:rPr>
        <w:t>条関係）</w:t>
      </w:r>
    </w:p>
    <w:p w14:paraId="61AB13CC" w14:textId="77777777" w:rsidR="00C24BF6" w:rsidRPr="00C950AA" w:rsidRDefault="00C24BF6">
      <w:pPr>
        <w:jc w:val="center"/>
      </w:pPr>
      <w:r w:rsidRPr="00C950AA">
        <w:rPr>
          <w:rFonts w:hint="eastAsia"/>
        </w:rPr>
        <w:t>遺児手当受給内容変更届</w:t>
      </w:r>
    </w:p>
    <w:p w14:paraId="7B235DE2" w14:textId="77777777" w:rsidR="00C24BF6" w:rsidRPr="00C950AA" w:rsidRDefault="00C24BF6">
      <w:pPr>
        <w:jc w:val="center"/>
      </w:pPr>
    </w:p>
    <w:p w14:paraId="16D5B312" w14:textId="77777777" w:rsidR="00C24BF6" w:rsidRPr="00C950AA" w:rsidRDefault="00C24BF6">
      <w:pPr>
        <w:jc w:val="right"/>
      </w:pPr>
      <w:r w:rsidRPr="00C950AA">
        <w:rPr>
          <w:rFonts w:hint="eastAsia"/>
        </w:rPr>
        <w:t xml:space="preserve">年　　月　　日　　</w:t>
      </w:r>
    </w:p>
    <w:p w14:paraId="1F4378B5" w14:textId="77777777" w:rsidR="00C24BF6" w:rsidRPr="00C950AA" w:rsidRDefault="00C24BF6"/>
    <w:p w14:paraId="7A7A6FF2" w14:textId="77777777" w:rsidR="00C24BF6" w:rsidRPr="00C950AA" w:rsidRDefault="00C24BF6">
      <w:r w:rsidRPr="00C950AA">
        <w:rPr>
          <w:rFonts w:hint="eastAsia"/>
        </w:rPr>
        <w:t xml:space="preserve">　</w:t>
      </w:r>
      <w:r w:rsidR="00F37EF5" w:rsidRPr="00C950AA">
        <w:rPr>
          <w:rFonts w:hint="eastAsia"/>
        </w:rPr>
        <w:t>千代田</w:t>
      </w:r>
      <w:r w:rsidRPr="00C950AA">
        <w:rPr>
          <w:rFonts w:hint="eastAsia"/>
        </w:rPr>
        <w:t xml:space="preserve">町長　　　　</w:t>
      </w:r>
      <w:r w:rsidR="00D13571" w:rsidRPr="00C950AA">
        <w:rPr>
          <w:rFonts w:hint="eastAsia"/>
        </w:rPr>
        <w:t>様</w:t>
      </w:r>
    </w:p>
    <w:p w14:paraId="46259FF5" w14:textId="77777777" w:rsidR="00C24BF6" w:rsidRPr="00C950AA" w:rsidRDefault="00C24BF6">
      <w:pPr>
        <w:jc w:val="right"/>
      </w:pPr>
    </w:p>
    <w:p w14:paraId="2C765C63" w14:textId="77777777" w:rsidR="00C24BF6" w:rsidRPr="00C950AA" w:rsidRDefault="008826A3">
      <w:pPr>
        <w:jc w:val="right"/>
      </w:pPr>
      <w:r w:rsidRPr="00C950AA">
        <w:rPr>
          <w:rFonts w:hint="eastAsia"/>
        </w:rPr>
        <w:t>住所　千代田</w:t>
      </w:r>
      <w:r w:rsidR="00D13571" w:rsidRPr="00C950AA">
        <w:rPr>
          <w:rFonts w:hint="eastAsia"/>
        </w:rPr>
        <w:t xml:space="preserve">町大字　　　　</w:t>
      </w:r>
      <w:r w:rsidR="00C24BF6" w:rsidRPr="00C950AA">
        <w:rPr>
          <w:rFonts w:hint="eastAsia"/>
        </w:rPr>
        <w:t xml:space="preserve">　　</w:t>
      </w:r>
    </w:p>
    <w:p w14:paraId="53C30866" w14:textId="77777777" w:rsidR="00C24BF6" w:rsidRPr="00C950AA" w:rsidRDefault="00C24BF6">
      <w:pPr>
        <w:jc w:val="right"/>
      </w:pPr>
      <w:r w:rsidRPr="00C950AA">
        <w:rPr>
          <w:rFonts w:hint="eastAsia"/>
        </w:rPr>
        <w:t xml:space="preserve">受給者　　　　　　　　　　　　　　　　</w:t>
      </w:r>
    </w:p>
    <w:p w14:paraId="7C260100" w14:textId="2C9183B3" w:rsidR="00C24BF6" w:rsidRPr="00C950AA" w:rsidRDefault="00B33BEA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7EF85C6" wp14:editId="7FBDB9E5">
                <wp:simplePos x="0" y="0"/>
                <wp:positionH relativeFrom="column">
                  <wp:posOffset>4922520</wp:posOffset>
                </wp:positionH>
                <wp:positionV relativeFrom="paragraph">
                  <wp:posOffset>27305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4657B90" id="Oval 2" o:spid="_x0000_s1026" style="position:absolute;margin-left:387.6pt;margin-top:2.1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" o:allowincell="f" filled="f" strokeweight=".5pt"/>
            </w:pict>
          </mc:Fallback>
        </mc:AlternateContent>
      </w:r>
      <w:r w:rsidR="00C24BF6" w:rsidRPr="00C950AA">
        <w:rPr>
          <w:rFonts w:hint="eastAsia"/>
        </w:rPr>
        <w:t xml:space="preserve">氏名　　　　　　　　　　印　　</w:t>
      </w:r>
    </w:p>
    <w:p w14:paraId="590155EF" w14:textId="77777777" w:rsidR="00C24BF6" w:rsidRPr="00C950AA" w:rsidRDefault="00C24BF6"/>
    <w:p w14:paraId="234A9242" w14:textId="77777777" w:rsidR="00C24BF6" w:rsidRPr="00C950AA" w:rsidRDefault="00C24BF6">
      <w:r w:rsidRPr="00C950AA">
        <w:rPr>
          <w:rFonts w:hint="eastAsia"/>
        </w:rPr>
        <w:t xml:space="preserve">　下記のとおり、変更しましたのでお届けします。</w:t>
      </w:r>
    </w:p>
    <w:p w14:paraId="7ED9BF0C" w14:textId="77777777" w:rsidR="00C24BF6" w:rsidRPr="00C950AA" w:rsidRDefault="00C24BF6">
      <w:pPr>
        <w:jc w:val="center"/>
      </w:pPr>
    </w:p>
    <w:p w14:paraId="02831DBC" w14:textId="77777777" w:rsidR="00C24BF6" w:rsidRPr="00C950AA" w:rsidRDefault="00C24BF6">
      <w:pPr>
        <w:jc w:val="center"/>
      </w:pPr>
      <w:r w:rsidRPr="00C950AA"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"/>
        <w:gridCol w:w="960"/>
        <w:gridCol w:w="480"/>
        <w:gridCol w:w="6600"/>
      </w:tblGrid>
      <w:tr w:rsidR="00C24BF6" w:rsidRPr="00C950AA" w14:paraId="4FE5A726" w14:textId="77777777">
        <w:trPr>
          <w:cantSplit/>
          <w:trHeight w:val="600"/>
        </w:trPr>
        <w:tc>
          <w:tcPr>
            <w:tcW w:w="480" w:type="dxa"/>
            <w:vMerge w:val="restart"/>
            <w:textDirection w:val="tbRlV"/>
            <w:vAlign w:val="center"/>
          </w:tcPr>
          <w:p w14:paraId="7B1857D6" w14:textId="77777777" w:rsidR="00C24BF6" w:rsidRPr="00C950AA" w:rsidRDefault="00DE3C5B">
            <w:pPr>
              <w:ind w:left="113" w:right="113"/>
              <w:jc w:val="center"/>
            </w:pPr>
            <w:r w:rsidRPr="00C950AA">
              <w:rPr>
                <w:rFonts w:hint="eastAsia"/>
              </w:rPr>
              <w:t>受給者の住所・氏名</w:t>
            </w:r>
          </w:p>
        </w:tc>
        <w:tc>
          <w:tcPr>
            <w:tcW w:w="960" w:type="dxa"/>
            <w:vMerge w:val="restart"/>
            <w:vAlign w:val="center"/>
          </w:tcPr>
          <w:p w14:paraId="6FEEA2D4" w14:textId="77777777" w:rsidR="00C24BF6" w:rsidRPr="00C950AA" w:rsidRDefault="00C24BF6">
            <w:pPr>
              <w:jc w:val="distribute"/>
            </w:pPr>
            <w:r w:rsidRPr="00C950AA">
              <w:rPr>
                <w:rFonts w:hint="eastAsia"/>
              </w:rPr>
              <w:t>住所</w:t>
            </w:r>
          </w:p>
        </w:tc>
        <w:tc>
          <w:tcPr>
            <w:tcW w:w="480" w:type="dxa"/>
            <w:vAlign w:val="center"/>
          </w:tcPr>
          <w:p w14:paraId="30E99A20" w14:textId="77777777" w:rsidR="00C24BF6" w:rsidRPr="00C950AA" w:rsidRDefault="00C24BF6">
            <w:pPr>
              <w:jc w:val="center"/>
            </w:pPr>
            <w:r w:rsidRPr="00C950AA">
              <w:rPr>
                <w:rFonts w:hint="eastAsia"/>
              </w:rPr>
              <w:t>新</w:t>
            </w:r>
          </w:p>
        </w:tc>
        <w:tc>
          <w:tcPr>
            <w:tcW w:w="6600" w:type="dxa"/>
            <w:vAlign w:val="center"/>
          </w:tcPr>
          <w:p w14:paraId="0CCA81E3" w14:textId="77777777" w:rsidR="00C24BF6" w:rsidRPr="00C950AA" w:rsidRDefault="00C24BF6">
            <w:pPr>
              <w:jc w:val="center"/>
            </w:pPr>
            <w:r w:rsidRPr="00C950AA">
              <w:rPr>
                <w:rFonts w:hint="eastAsia"/>
              </w:rPr>
              <w:t xml:space="preserve">　</w:t>
            </w:r>
          </w:p>
        </w:tc>
      </w:tr>
      <w:tr w:rsidR="00C24BF6" w:rsidRPr="00C950AA" w14:paraId="14275689" w14:textId="77777777">
        <w:trPr>
          <w:cantSplit/>
          <w:trHeight w:val="600"/>
        </w:trPr>
        <w:tc>
          <w:tcPr>
            <w:tcW w:w="480" w:type="dxa"/>
            <w:vMerge/>
            <w:vAlign w:val="center"/>
          </w:tcPr>
          <w:p w14:paraId="384A33CC" w14:textId="77777777" w:rsidR="00C24BF6" w:rsidRPr="00C950AA" w:rsidRDefault="00C24BF6">
            <w:pPr>
              <w:jc w:val="center"/>
            </w:pPr>
          </w:p>
        </w:tc>
        <w:tc>
          <w:tcPr>
            <w:tcW w:w="960" w:type="dxa"/>
            <w:vMerge/>
            <w:vAlign w:val="center"/>
          </w:tcPr>
          <w:p w14:paraId="11B1EE88" w14:textId="77777777" w:rsidR="00C24BF6" w:rsidRPr="00C950AA" w:rsidRDefault="00C24BF6">
            <w:pPr>
              <w:jc w:val="distribute"/>
            </w:pPr>
          </w:p>
        </w:tc>
        <w:tc>
          <w:tcPr>
            <w:tcW w:w="480" w:type="dxa"/>
            <w:vAlign w:val="center"/>
          </w:tcPr>
          <w:p w14:paraId="72188D94" w14:textId="77777777" w:rsidR="00C24BF6" w:rsidRPr="00C950AA" w:rsidRDefault="00C24BF6">
            <w:pPr>
              <w:jc w:val="center"/>
            </w:pPr>
            <w:r w:rsidRPr="00C950AA">
              <w:rPr>
                <w:rFonts w:hint="eastAsia"/>
              </w:rPr>
              <w:t>旧</w:t>
            </w:r>
          </w:p>
        </w:tc>
        <w:tc>
          <w:tcPr>
            <w:tcW w:w="6600" w:type="dxa"/>
            <w:vAlign w:val="center"/>
          </w:tcPr>
          <w:p w14:paraId="32FC4D1E" w14:textId="77777777" w:rsidR="00C24BF6" w:rsidRPr="00C950AA" w:rsidRDefault="00C24BF6">
            <w:pPr>
              <w:jc w:val="center"/>
            </w:pPr>
            <w:r w:rsidRPr="00C950AA">
              <w:rPr>
                <w:rFonts w:hint="eastAsia"/>
              </w:rPr>
              <w:t xml:space="preserve">　</w:t>
            </w:r>
          </w:p>
        </w:tc>
      </w:tr>
      <w:tr w:rsidR="00DE3C5B" w:rsidRPr="00C950AA" w14:paraId="0AD026FF" w14:textId="77777777" w:rsidTr="00A574B2">
        <w:trPr>
          <w:cantSplit/>
          <w:trHeight w:val="600"/>
        </w:trPr>
        <w:tc>
          <w:tcPr>
            <w:tcW w:w="480" w:type="dxa"/>
            <w:vMerge/>
            <w:vAlign w:val="center"/>
          </w:tcPr>
          <w:p w14:paraId="442F890E" w14:textId="77777777" w:rsidR="00DE3C5B" w:rsidRPr="00C950AA" w:rsidRDefault="00DE3C5B">
            <w:pPr>
              <w:jc w:val="center"/>
            </w:pPr>
          </w:p>
        </w:tc>
        <w:tc>
          <w:tcPr>
            <w:tcW w:w="960" w:type="dxa"/>
            <w:vMerge w:val="restart"/>
            <w:vAlign w:val="center"/>
          </w:tcPr>
          <w:p w14:paraId="6EA9BC45" w14:textId="77777777" w:rsidR="00DE3C5B" w:rsidRPr="00C950AA" w:rsidRDefault="00DE3C5B">
            <w:pPr>
              <w:jc w:val="distribute"/>
            </w:pPr>
            <w:r w:rsidRPr="00C950AA">
              <w:rPr>
                <w:rFonts w:hint="eastAsia"/>
              </w:rPr>
              <w:t>氏名</w:t>
            </w:r>
          </w:p>
        </w:tc>
        <w:tc>
          <w:tcPr>
            <w:tcW w:w="480" w:type="dxa"/>
            <w:vAlign w:val="center"/>
          </w:tcPr>
          <w:p w14:paraId="00A88946" w14:textId="77777777" w:rsidR="00DE3C5B" w:rsidRPr="00C950AA" w:rsidRDefault="00DE3C5B">
            <w:pPr>
              <w:jc w:val="center"/>
            </w:pPr>
            <w:r w:rsidRPr="00C950AA">
              <w:rPr>
                <w:rFonts w:hint="eastAsia"/>
              </w:rPr>
              <w:t>新</w:t>
            </w:r>
          </w:p>
        </w:tc>
        <w:tc>
          <w:tcPr>
            <w:tcW w:w="6600" w:type="dxa"/>
            <w:vAlign w:val="center"/>
          </w:tcPr>
          <w:p w14:paraId="5CA6EC9D" w14:textId="77777777" w:rsidR="00DE3C5B" w:rsidRPr="00C950AA" w:rsidRDefault="00DE3C5B">
            <w:pPr>
              <w:spacing w:before="120"/>
            </w:pPr>
            <w:r w:rsidRPr="00C950AA">
              <w:rPr>
                <w:rFonts w:hint="eastAsia"/>
              </w:rPr>
              <w:t xml:space="preserve">　</w:t>
            </w:r>
          </w:p>
        </w:tc>
      </w:tr>
      <w:tr w:rsidR="00DE3C5B" w:rsidRPr="00C950AA" w14:paraId="47CF9A19" w14:textId="77777777" w:rsidTr="002D2922">
        <w:trPr>
          <w:cantSplit/>
          <w:trHeight w:val="600"/>
        </w:trPr>
        <w:tc>
          <w:tcPr>
            <w:tcW w:w="480" w:type="dxa"/>
            <w:vMerge/>
            <w:vAlign w:val="center"/>
          </w:tcPr>
          <w:p w14:paraId="6E74A90D" w14:textId="77777777" w:rsidR="00DE3C5B" w:rsidRPr="00C950AA" w:rsidRDefault="00DE3C5B">
            <w:pPr>
              <w:jc w:val="center"/>
            </w:pPr>
          </w:p>
        </w:tc>
        <w:tc>
          <w:tcPr>
            <w:tcW w:w="960" w:type="dxa"/>
            <w:vMerge/>
            <w:vAlign w:val="center"/>
          </w:tcPr>
          <w:p w14:paraId="0C863C34" w14:textId="77777777" w:rsidR="00DE3C5B" w:rsidRPr="00C950AA" w:rsidRDefault="00DE3C5B">
            <w:pPr>
              <w:jc w:val="center"/>
            </w:pPr>
          </w:p>
        </w:tc>
        <w:tc>
          <w:tcPr>
            <w:tcW w:w="480" w:type="dxa"/>
            <w:vAlign w:val="center"/>
          </w:tcPr>
          <w:p w14:paraId="14C060B3" w14:textId="77777777" w:rsidR="00DE3C5B" w:rsidRPr="00C950AA" w:rsidRDefault="00DE3C5B">
            <w:pPr>
              <w:jc w:val="center"/>
            </w:pPr>
            <w:r w:rsidRPr="00C950AA">
              <w:rPr>
                <w:rFonts w:hint="eastAsia"/>
              </w:rPr>
              <w:t>旧</w:t>
            </w:r>
          </w:p>
        </w:tc>
        <w:tc>
          <w:tcPr>
            <w:tcW w:w="6600" w:type="dxa"/>
            <w:vAlign w:val="center"/>
          </w:tcPr>
          <w:p w14:paraId="334A6348" w14:textId="77777777" w:rsidR="00DE3C5B" w:rsidRPr="00C950AA" w:rsidRDefault="00DE3C5B">
            <w:r w:rsidRPr="00C950AA">
              <w:rPr>
                <w:rFonts w:hint="eastAsia"/>
              </w:rPr>
              <w:t xml:space="preserve">　</w:t>
            </w:r>
          </w:p>
        </w:tc>
      </w:tr>
      <w:tr w:rsidR="00DE3C5B" w:rsidRPr="00C950AA" w14:paraId="055DEC73" w14:textId="77777777" w:rsidTr="00F4451C">
        <w:trPr>
          <w:cantSplit/>
          <w:trHeight w:val="600"/>
        </w:trPr>
        <w:tc>
          <w:tcPr>
            <w:tcW w:w="480" w:type="dxa"/>
            <w:vMerge w:val="restart"/>
            <w:textDirection w:val="tbRlV"/>
            <w:vAlign w:val="center"/>
          </w:tcPr>
          <w:p w14:paraId="02577BDD" w14:textId="77777777" w:rsidR="00DE3C5B" w:rsidRPr="00C950AA" w:rsidRDefault="00DE3C5B" w:rsidP="00754DC2">
            <w:pPr>
              <w:ind w:left="113" w:right="113"/>
              <w:jc w:val="center"/>
            </w:pPr>
            <w:r w:rsidRPr="00C950AA">
              <w:rPr>
                <w:rFonts w:hint="eastAsia"/>
              </w:rPr>
              <w:t>遺児の住所・氏名</w:t>
            </w:r>
          </w:p>
        </w:tc>
        <w:tc>
          <w:tcPr>
            <w:tcW w:w="960" w:type="dxa"/>
            <w:vMerge w:val="restart"/>
            <w:vAlign w:val="center"/>
          </w:tcPr>
          <w:p w14:paraId="71378B66" w14:textId="77777777" w:rsidR="00DE3C5B" w:rsidRPr="00C950AA" w:rsidRDefault="00DE3C5B" w:rsidP="00C950AA">
            <w:pPr>
              <w:jc w:val="center"/>
            </w:pPr>
            <w:r w:rsidRPr="00C950AA">
              <w:rPr>
                <w:rFonts w:hint="eastAsia"/>
                <w:spacing w:val="105"/>
              </w:rPr>
              <w:t>住</w:t>
            </w:r>
            <w:r w:rsidRPr="00C950AA">
              <w:rPr>
                <w:rFonts w:hint="eastAsia"/>
              </w:rPr>
              <w:t>所</w:t>
            </w:r>
          </w:p>
        </w:tc>
        <w:tc>
          <w:tcPr>
            <w:tcW w:w="480" w:type="dxa"/>
            <w:vAlign w:val="center"/>
          </w:tcPr>
          <w:p w14:paraId="7AEBB826" w14:textId="77777777" w:rsidR="00DE3C5B" w:rsidRPr="00C950AA" w:rsidRDefault="00DE3C5B">
            <w:pPr>
              <w:jc w:val="center"/>
            </w:pPr>
            <w:r w:rsidRPr="00C950AA">
              <w:rPr>
                <w:rFonts w:hint="eastAsia"/>
              </w:rPr>
              <w:t>新</w:t>
            </w:r>
          </w:p>
        </w:tc>
        <w:tc>
          <w:tcPr>
            <w:tcW w:w="6600" w:type="dxa"/>
            <w:vAlign w:val="center"/>
          </w:tcPr>
          <w:p w14:paraId="40047088" w14:textId="77777777" w:rsidR="00DE3C5B" w:rsidRPr="00C950AA" w:rsidRDefault="00DE3C5B"/>
        </w:tc>
      </w:tr>
      <w:tr w:rsidR="00DE3C5B" w:rsidRPr="00C950AA" w14:paraId="268D9AB9" w14:textId="77777777" w:rsidTr="002D2922">
        <w:trPr>
          <w:cantSplit/>
          <w:trHeight w:val="600"/>
        </w:trPr>
        <w:tc>
          <w:tcPr>
            <w:tcW w:w="480" w:type="dxa"/>
            <w:vMerge/>
            <w:vAlign w:val="center"/>
          </w:tcPr>
          <w:p w14:paraId="7F449F7C" w14:textId="77777777" w:rsidR="00DE3C5B" w:rsidRPr="00C950AA" w:rsidRDefault="00DE3C5B">
            <w:pPr>
              <w:jc w:val="center"/>
            </w:pPr>
          </w:p>
        </w:tc>
        <w:tc>
          <w:tcPr>
            <w:tcW w:w="960" w:type="dxa"/>
            <w:vMerge/>
            <w:vAlign w:val="center"/>
          </w:tcPr>
          <w:p w14:paraId="06A76298" w14:textId="77777777" w:rsidR="00DE3C5B" w:rsidRPr="00C950AA" w:rsidRDefault="00DE3C5B">
            <w:pPr>
              <w:jc w:val="center"/>
            </w:pPr>
          </w:p>
        </w:tc>
        <w:tc>
          <w:tcPr>
            <w:tcW w:w="480" w:type="dxa"/>
            <w:vAlign w:val="center"/>
          </w:tcPr>
          <w:p w14:paraId="5E7E0F26" w14:textId="77777777" w:rsidR="00DE3C5B" w:rsidRPr="00C950AA" w:rsidRDefault="00DE3C5B">
            <w:pPr>
              <w:jc w:val="center"/>
            </w:pPr>
            <w:r w:rsidRPr="00C950AA">
              <w:rPr>
                <w:rFonts w:hint="eastAsia"/>
              </w:rPr>
              <w:t>旧</w:t>
            </w:r>
          </w:p>
        </w:tc>
        <w:tc>
          <w:tcPr>
            <w:tcW w:w="6600" w:type="dxa"/>
            <w:vAlign w:val="center"/>
          </w:tcPr>
          <w:p w14:paraId="25180BE8" w14:textId="77777777" w:rsidR="00DE3C5B" w:rsidRPr="00C950AA" w:rsidRDefault="00DE3C5B"/>
        </w:tc>
      </w:tr>
      <w:tr w:rsidR="00DE3C5B" w:rsidRPr="00C950AA" w14:paraId="2B22D1B3" w14:textId="77777777" w:rsidTr="002D2922">
        <w:trPr>
          <w:cantSplit/>
          <w:trHeight w:val="600"/>
        </w:trPr>
        <w:tc>
          <w:tcPr>
            <w:tcW w:w="480" w:type="dxa"/>
            <w:vMerge/>
            <w:vAlign w:val="center"/>
          </w:tcPr>
          <w:p w14:paraId="21758413" w14:textId="77777777" w:rsidR="00DE3C5B" w:rsidRPr="00C950AA" w:rsidRDefault="00DE3C5B">
            <w:pPr>
              <w:jc w:val="center"/>
            </w:pPr>
          </w:p>
        </w:tc>
        <w:tc>
          <w:tcPr>
            <w:tcW w:w="960" w:type="dxa"/>
            <w:vMerge w:val="restart"/>
            <w:vAlign w:val="center"/>
          </w:tcPr>
          <w:p w14:paraId="345890B7" w14:textId="77777777" w:rsidR="00DE3C5B" w:rsidRPr="00C950AA" w:rsidRDefault="00DE3C5B" w:rsidP="00C950AA">
            <w:pPr>
              <w:jc w:val="center"/>
            </w:pPr>
            <w:r w:rsidRPr="00C950AA">
              <w:rPr>
                <w:rFonts w:hint="eastAsia"/>
                <w:spacing w:val="105"/>
              </w:rPr>
              <w:t>氏</w:t>
            </w:r>
            <w:r w:rsidRPr="00C950AA">
              <w:rPr>
                <w:rFonts w:hint="eastAsia"/>
              </w:rPr>
              <w:t>名</w:t>
            </w:r>
          </w:p>
        </w:tc>
        <w:tc>
          <w:tcPr>
            <w:tcW w:w="480" w:type="dxa"/>
            <w:vAlign w:val="center"/>
          </w:tcPr>
          <w:p w14:paraId="44B47EB8" w14:textId="77777777" w:rsidR="00DE3C5B" w:rsidRPr="00C950AA" w:rsidRDefault="00DE3C5B">
            <w:pPr>
              <w:jc w:val="center"/>
            </w:pPr>
            <w:r w:rsidRPr="00C950AA">
              <w:rPr>
                <w:rFonts w:hint="eastAsia"/>
              </w:rPr>
              <w:t>新</w:t>
            </w:r>
          </w:p>
        </w:tc>
        <w:tc>
          <w:tcPr>
            <w:tcW w:w="6600" w:type="dxa"/>
            <w:vAlign w:val="center"/>
          </w:tcPr>
          <w:p w14:paraId="5B6E2232" w14:textId="77777777" w:rsidR="00DE3C5B" w:rsidRPr="00C950AA" w:rsidRDefault="00DE3C5B"/>
        </w:tc>
      </w:tr>
      <w:tr w:rsidR="00DE3C5B" w:rsidRPr="00C950AA" w14:paraId="25DA0982" w14:textId="77777777" w:rsidTr="002D2922">
        <w:trPr>
          <w:cantSplit/>
          <w:trHeight w:val="600"/>
        </w:trPr>
        <w:tc>
          <w:tcPr>
            <w:tcW w:w="480" w:type="dxa"/>
            <w:vMerge/>
            <w:vAlign w:val="center"/>
          </w:tcPr>
          <w:p w14:paraId="71D38B54" w14:textId="77777777" w:rsidR="00DE3C5B" w:rsidRPr="00C950AA" w:rsidRDefault="00DE3C5B">
            <w:pPr>
              <w:jc w:val="center"/>
            </w:pPr>
          </w:p>
        </w:tc>
        <w:tc>
          <w:tcPr>
            <w:tcW w:w="960" w:type="dxa"/>
            <w:vMerge/>
            <w:vAlign w:val="center"/>
          </w:tcPr>
          <w:p w14:paraId="5B950468" w14:textId="77777777" w:rsidR="00DE3C5B" w:rsidRPr="00C950AA" w:rsidRDefault="00DE3C5B">
            <w:pPr>
              <w:jc w:val="center"/>
            </w:pPr>
          </w:p>
        </w:tc>
        <w:tc>
          <w:tcPr>
            <w:tcW w:w="480" w:type="dxa"/>
            <w:vAlign w:val="center"/>
          </w:tcPr>
          <w:p w14:paraId="7ED70363" w14:textId="77777777" w:rsidR="00DE3C5B" w:rsidRPr="00C950AA" w:rsidRDefault="00DE3C5B">
            <w:pPr>
              <w:jc w:val="center"/>
            </w:pPr>
            <w:r w:rsidRPr="00C950AA">
              <w:rPr>
                <w:rFonts w:hint="eastAsia"/>
              </w:rPr>
              <w:t>旧</w:t>
            </w:r>
          </w:p>
        </w:tc>
        <w:tc>
          <w:tcPr>
            <w:tcW w:w="6600" w:type="dxa"/>
            <w:vAlign w:val="center"/>
          </w:tcPr>
          <w:p w14:paraId="19A9E59A" w14:textId="77777777" w:rsidR="00DE3C5B" w:rsidRPr="00C950AA" w:rsidRDefault="00DE3C5B"/>
        </w:tc>
      </w:tr>
      <w:tr w:rsidR="00DE3C5B" w:rsidRPr="00C950AA" w14:paraId="3B11D7A8" w14:textId="77777777" w:rsidTr="00DE3C5B">
        <w:trPr>
          <w:cantSplit/>
          <w:trHeight w:val="600"/>
        </w:trPr>
        <w:tc>
          <w:tcPr>
            <w:tcW w:w="480" w:type="dxa"/>
            <w:vMerge w:val="restart"/>
            <w:textDirection w:val="tbRlV"/>
            <w:vAlign w:val="center"/>
          </w:tcPr>
          <w:p w14:paraId="38AB7B6C" w14:textId="77777777" w:rsidR="00DE3C5B" w:rsidRPr="00C950AA" w:rsidRDefault="00DE3C5B" w:rsidP="00DE3C5B">
            <w:pPr>
              <w:ind w:left="113" w:right="113"/>
              <w:jc w:val="center"/>
            </w:pPr>
            <w:r w:rsidRPr="00C950AA">
              <w:rPr>
                <w:rFonts w:hint="eastAsia"/>
              </w:rPr>
              <w:t>遺児の住所・氏名</w:t>
            </w:r>
          </w:p>
        </w:tc>
        <w:tc>
          <w:tcPr>
            <w:tcW w:w="960" w:type="dxa"/>
            <w:vMerge w:val="restart"/>
            <w:vAlign w:val="center"/>
          </w:tcPr>
          <w:p w14:paraId="25AAA4BE" w14:textId="77777777" w:rsidR="00DE3C5B" w:rsidRPr="00C950AA" w:rsidRDefault="00DE3C5B" w:rsidP="00C950AA">
            <w:pPr>
              <w:jc w:val="center"/>
            </w:pPr>
            <w:r w:rsidRPr="00C950AA">
              <w:rPr>
                <w:rFonts w:hint="eastAsia"/>
                <w:spacing w:val="105"/>
              </w:rPr>
              <w:t>住</w:t>
            </w:r>
            <w:r w:rsidRPr="00C950AA">
              <w:rPr>
                <w:rFonts w:hint="eastAsia"/>
              </w:rPr>
              <w:t>所</w:t>
            </w:r>
          </w:p>
        </w:tc>
        <w:tc>
          <w:tcPr>
            <w:tcW w:w="480" w:type="dxa"/>
            <w:vAlign w:val="center"/>
          </w:tcPr>
          <w:p w14:paraId="1E7EE3F1" w14:textId="77777777" w:rsidR="00DE3C5B" w:rsidRPr="00C950AA" w:rsidRDefault="00DE3C5B" w:rsidP="00754DC2">
            <w:pPr>
              <w:jc w:val="center"/>
            </w:pPr>
            <w:r w:rsidRPr="00C950AA">
              <w:rPr>
                <w:rFonts w:hint="eastAsia"/>
              </w:rPr>
              <w:t>新</w:t>
            </w:r>
          </w:p>
        </w:tc>
        <w:tc>
          <w:tcPr>
            <w:tcW w:w="6600" w:type="dxa"/>
            <w:vAlign w:val="center"/>
          </w:tcPr>
          <w:p w14:paraId="04FB6301" w14:textId="77777777" w:rsidR="00DE3C5B" w:rsidRPr="00C950AA" w:rsidRDefault="00DE3C5B"/>
        </w:tc>
      </w:tr>
      <w:tr w:rsidR="00DE3C5B" w:rsidRPr="00C950AA" w14:paraId="67B3F888" w14:textId="77777777" w:rsidTr="00DE3C5B">
        <w:trPr>
          <w:cantSplit/>
          <w:trHeight w:val="600"/>
        </w:trPr>
        <w:tc>
          <w:tcPr>
            <w:tcW w:w="480" w:type="dxa"/>
            <w:vMerge/>
            <w:vAlign w:val="center"/>
          </w:tcPr>
          <w:p w14:paraId="368B2E02" w14:textId="77777777" w:rsidR="00DE3C5B" w:rsidRPr="00C950AA" w:rsidRDefault="00DE3C5B" w:rsidP="00754DC2">
            <w:pPr>
              <w:jc w:val="center"/>
            </w:pPr>
          </w:p>
        </w:tc>
        <w:tc>
          <w:tcPr>
            <w:tcW w:w="960" w:type="dxa"/>
            <w:vMerge/>
            <w:tcBorders>
              <w:bottom w:val="nil"/>
            </w:tcBorders>
            <w:vAlign w:val="center"/>
          </w:tcPr>
          <w:p w14:paraId="1470E4BC" w14:textId="77777777" w:rsidR="00DE3C5B" w:rsidRPr="00C950AA" w:rsidRDefault="00DE3C5B">
            <w:pPr>
              <w:jc w:val="center"/>
            </w:pPr>
          </w:p>
        </w:tc>
        <w:tc>
          <w:tcPr>
            <w:tcW w:w="480" w:type="dxa"/>
            <w:tcBorders>
              <w:bottom w:val="nil"/>
            </w:tcBorders>
            <w:vAlign w:val="center"/>
          </w:tcPr>
          <w:p w14:paraId="4A03CA40" w14:textId="77777777" w:rsidR="00DE3C5B" w:rsidRPr="00C950AA" w:rsidRDefault="00DE3C5B" w:rsidP="00754DC2">
            <w:pPr>
              <w:jc w:val="center"/>
            </w:pPr>
            <w:r w:rsidRPr="00C950AA">
              <w:rPr>
                <w:rFonts w:hint="eastAsia"/>
              </w:rPr>
              <w:t>旧</w:t>
            </w:r>
          </w:p>
        </w:tc>
        <w:tc>
          <w:tcPr>
            <w:tcW w:w="6600" w:type="dxa"/>
            <w:tcBorders>
              <w:bottom w:val="nil"/>
            </w:tcBorders>
            <w:vAlign w:val="center"/>
          </w:tcPr>
          <w:p w14:paraId="0E72DDCF" w14:textId="77777777" w:rsidR="00DE3C5B" w:rsidRPr="00C950AA" w:rsidRDefault="00DE3C5B"/>
        </w:tc>
      </w:tr>
      <w:tr w:rsidR="00DE3C5B" w:rsidRPr="00C950AA" w14:paraId="0E5D1579" w14:textId="77777777" w:rsidTr="00620CB8">
        <w:trPr>
          <w:cantSplit/>
          <w:trHeight w:val="600"/>
        </w:trPr>
        <w:tc>
          <w:tcPr>
            <w:tcW w:w="480" w:type="dxa"/>
            <w:vMerge/>
            <w:vAlign w:val="center"/>
          </w:tcPr>
          <w:p w14:paraId="7E526B4B" w14:textId="77777777" w:rsidR="00DE3C5B" w:rsidRPr="00C950AA" w:rsidRDefault="00DE3C5B" w:rsidP="00754DC2">
            <w:pPr>
              <w:jc w:val="center"/>
            </w:pPr>
          </w:p>
        </w:tc>
        <w:tc>
          <w:tcPr>
            <w:tcW w:w="960" w:type="dxa"/>
            <w:vMerge w:val="restart"/>
            <w:vAlign w:val="center"/>
          </w:tcPr>
          <w:p w14:paraId="3AEB200C" w14:textId="77777777" w:rsidR="00DE3C5B" w:rsidRPr="00C950AA" w:rsidRDefault="00DE3C5B" w:rsidP="00C950AA">
            <w:pPr>
              <w:jc w:val="center"/>
            </w:pPr>
            <w:r w:rsidRPr="00C950AA">
              <w:rPr>
                <w:rFonts w:hint="eastAsia"/>
                <w:spacing w:val="105"/>
              </w:rPr>
              <w:t>氏</w:t>
            </w:r>
            <w:r w:rsidRPr="00C950AA">
              <w:rPr>
                <w:rFonts w:hint="eastAsia"/>
              </w:rPr>
              <w:t>名</w:t>
            </w:r>
          </w:p>
        </w:tc>
        <w:tc>
          <w:tcPr>
            <w:tcW w:w="480" w:type="dxa"/>
            <w:tcBorders>
              <w:bottom w:val="nil"/>
            </w:tcBorders>
            <w:vAlign w:val="center"/>
          </w:tcPr>
          <w:p w14:paraId="69393350" w14:textId="77777777" w:rsidR="00DE3C5B" w:rsidRPr="00C950AA" w:rsidRDefault="00DE3C5B" w:rsidP="00754DC2">
            <w:pPr>
              <w:jc w:val="center"/>
            </w:pPr>
            <w:r w:rsidRPr="00C950AA">
              <w:rPr>
                <w:rFonts w:hint="eastAsia"/>
              </w:rPr>
              <w:t>新</w:t>
            </w:r>
          </w:p>
        </w:tc>
        <w:tc>
          <w:tcPr>
            <w:tcW w:w="6600" w:type="dxa"/>
            <w:tcBorders>
              <w:bottom w:val="nil"/>
            </w:tcBorders>
            <w:vAlign w:val="center"/>
          </w:tcPr>
          <w:p w14:paraId="527284CA" w14:textId="77777777" w:rsidR="00DE3C5B" w:rsidRPr="00C950AA" w:rsidRDefault="00DE3C5B"/>
        </w:tc>
      </w:tr>
      <w:tr w:rsidR="00DE3C5B" w:rsidRPr="00C950AA" w14:paraId="095E73F9" w14:textId="77777777" w:rsidTr="00DE3C5B">
        <w:trPr>
          <w:cantSplit/>
          <w:trHeight w:val="600"/>
        </w:trPr>
        <w:tc>
          <w:tcPr>
            <w:tcW w:w="480" w:type="dxa"/>
            <w:vMerge/>
            <w:vAlign w:val="center"/>
          </w:tcPr>
          <w:p w14:paraId="240D7F80" w14:textId="77777777" w:rsidR="00DE3C5B" w:rsidRPr="00C950AA" w:rsidRDefault="00DE3C5B" w:rsidP="00754DC2">
            <w:pPr>
              <w:jc w:val="center"/>
            </w:pPr>
          </w:p>
        </w:tc>
        <w:tc>
          <w:tcPr>
            <w:tcW w:w="960" w:type="dxa"/>
            <w:vMerge/>
            <w:vAlign w:val="center"/>
          </w:tcPr>
          <w:p w14:paraId="34E12259" w14:textId="77777777" w:rsidR="00DE3C5B" w:rsidRPr="00C950AA" w:rsidRDefault="00DE3C5B">
            <w:pPr>
              <w:jc w:val="center"/>
            </w:pPr>
          </w:p>
        </w:tc>
        <w:tc>
          <w:tcPr>
            <w:tcW w:w="480" w:type="dxa"/>
            <w:vAlign w:val="center"/>
          </w:tcPr>
          <w:p w14:paraId="3BEF89CC" w14:textId="77777777" w:rsidR="00DE3C5B" w:rsidRPr="00C950AA" w:rsidRDefault="00DE3C5B" w:rsidP="00754DC2">
            <w:pPr>
              <w:jc w:val="center"/>
            </w:pPr>
            <w:r w:rsidRPr="00C950AA">
              <w:rPr>
                <w:rFonts w:hint="eastAsia"/>
              </w:rPr>
              <w:t>旧</w:t>
            </w:r>
          </w:p>
        </w:tc>
        <w:tc>
          <w:tcPr>
            <w:tcW w:w="6600" w:type="dxa"/>
            <w:vAlign w:val="center"/>
          </w:tcPr>
          <w:p w14:paraId="6F862C4D" w14:textId="77777777" w:rsidR="00DE3C5B" w:rsidRPr="00C950AA" w:rsidRDefault="00DE3C5B"/>
        </w:tc>
      </w:tr>
    </w:tbl>
    <w:p w14:paraId="0793BD73" w14:textId="77777777" w:rsidR="00DE3C5B" w:rsidRPr="00C950AA" w:rsidRDefault="00DE3C5B" w:rsidP="00DE3C5B">
      <w:pPr>
        <w:spacing w:before="120"/>
      </w:pPr>
      <w:r w:rsidRPr="00C950AA">
        <w:rPr>
          <w:rFonts w:hint="eastAsia"/>
        </w:rPr>
        <w:t xml:space="preserve">振込先　　</w:t>
      </w:r>
      <w:r w:rsidRPr="00C950AA">
        <w:rPr>
          <w:rFonts w:hint="eastAsia"/>
          <w:u w:val="single"/>
        </w:rPr>
        <w:t xml:space="preserve">　　　　　　　</w:t>
      </w:r>
      <w:r w:rsidRPr="00C950AA">
        <w:rPr>
          <w:rFonts w:hint="eastAsia"/>
        </w:rPr>
        <w:t xml:space="preserve">銀行　</w:t>
      </w:r>
      <w:r w:rsidRPr="00C950AA">
        <w:rPr>
          <w:rFonts w:hint="eastAsia"/>
          <w:u w:val="single"/>
        </w:rPr>
        <w:t xml:space="preserve">　　　　　</w:t>
      </w:r>
      <w:r w:rsidRPr="00C950AA">
        <w:rPr>
          <w:rFonts w:hint="eastAsia"/>
        </w:rPr>
        <w:t xml:space="preserve">本・支店／本・支所／出張所　　</w:t>
      </w:r>
      <w:r w:rsidRPr="00C950AA">
        <w:rPr>
          <w:rFonts w:hint="eastAsia"/>
          <w:u w:val="single"/>
        </w:rPr>
        <w:t>普通・当座</w:t>
      </w:r>
    </w:p>
    <w:p w14:paraId="49D79BC6" w14:textId="77777777" w:rsidR="00DE3C5B" w:rsidRPr="00C950AA" w:rsidRDefault="00DE3C5B" w:rsidP="00DE3C5B">
      <w:pPr>
        <w:spacing w:before="120"/>
      </w:pPr>
      <w:r w:rsidRPr="00C950AA">
        <w:rPr>
          <w:rFonts w:hint="eastAsia"/>
        </w:rPr>
        <w:t xml:space="preserve">　　　　　口座番号</w:t>
      </w:r>
      <w:r w:rsidRPr="00C950AA">
        <w:rPr>
          <w:rFonts w:hint="eastAsia"/>
          <w:u w:val="single"/>
        </w:rPr>
        <w:t xml:space="preserve">　　　　　　　</w:t>
      </w:r>
      <w:r w:rsidRPr="00C950AA">
        <w:rPr>
          <w:rFonts w:hint="eastAsia"/>
        </w:rPr>
        <w:t xml:space="preserve">　口座名義（フリガナ）</w:t>
      </w:r>
      <w:r w:rsidRPr="00C950AA">
        <w:rPr>
          <w:rFonts w:hint="eastAsia"/>
          <w:u w:val="single"/>
        </w:rPr>
        <w:t xml:space="preserve">　　　　　　　　　　　　　</w:t>
      </w:r>
    </w:p>
    <w:p w14:paraId="6F7FE134" w14:textId="77777777" w:rsidR="00C24BF6" w:rsidRPr="00C950AA" w:rsidRDefault="00C24BF6"/>
    <w:sectPr w:rsidR="00C24BF6" w:rsidRPr="00C950AA" w:rsidSect="008B2D4F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2303C" w14:textId="77777777" w:rsidR="00AC0CE7" w:rsidRDefault="00AC0CE7" w:rsidP="00B61010">
      <w:r>
        <w:separator/>
      </w:r>
    </w:p>
  </w:endnote>
  <w:endnote w:type="continuationSeparator" w:id="0">
    <w:p w14:paraId="59B3D027" w14:textId="77777777" w:rsidR="00AC0CE7" w:rsidRDefault="00AC0CE7" w:rsidP="00B61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F16E3" w14:textId="77777777" w:rsidR="00AC0CE7" w:rsidRDefault="00AC0CE7" w:rsidP="00B61010">
      <w:r>
        <w:separator/>
      </w:r>
    </w:p>
  </w:footnote>
  <w:footnote w:type="continuationSeparator" w:id="0">
    <w:p w14:paraId="6BA4C821" w14:textId="77777777" w:rsidR="00AC0CE7" w:rsidRDefault="00AC0CE7" w:rsidP="00B610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oNotTrackFormatting/>
  <w:defaultTabStop w:val="851"/>
  <w:drawingGridHorizontalSpacing w:val="105"/>
  <w:drawingGridVerticalSpacing w:val="335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BF6"/>
    <w:rsid w:val="002D2922"/>
    <w:rsid w:val="00346A55"/>
    <w:rsid w:val="00586538"/>
    <w:rsid w:val="00620CB8"/>
    <w:rsid w:val="0072263D"/>
    <w:rsid w:val="00747D26"/>
    <w:rsid w:val="00754DC2"/>
    <w:rsid w:val="008826A3"/>
    <w:rsid w:val="008B2D4F"/>
    <w:rsid w:val="009240FD"/>
    <w:rsid w:val="009A1935"/>
    <w:rsid w:val="009D3EF7"/>
    <w:rsid w:val="00A574B2"/>
    <w:rsid w:val="00AC0CE7"/>
    <w:rsid w:val="00AE4073"/>
    <w:rsid w:val="00B33BEA"/>
    <w:rsid w:val="00B61010"/>
    <w:rsid w:val="00BB2BE1"/>
    <w:rsid w:val="00BD4102"/>
    <w:rsid w:val="00C24BF6"/>
    <w:rsid w:val="00C950AA"/>
    <w:rsid w:val="00D13571"/>
    <w:rsid w:val="00D458CF"/>
    <w:rsid w:val="00DE3C5B"/>
    <w:rsid w:val="00E55481"/>
    <w:rsid w:val="00F37EF5"/>
    <w:rsid w:val="00F4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2A0AC5"/>
  <w14:defaultImageDpi w14:val="0"/>
  <w15:docId w15:val="{52F57D86-BF35-4927-92DC-49B4ECB3D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D4F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8B2D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8B2D4F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rsid w:val="008B2D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8B2D4F"/>
    <w:rPr>
      <w:rFonts w:ascii="ＭＳ 明朝" w:cs="Times New Roman"/>
      <w:kern w:val="2"/>
      <w:sz w:val="21"/>
    </w:rPr>
  </w:style>
  <w:style w:type="paragraph" w:styleId="a7">
    <w:name w:val="Note Heading"/>
    <w:basedOn w:val="a"/>
    <w:next w:val="a"/>
    <w:link w:val="a8"/>
    <w:uiPriority w:val="99"/>
    <w:semiHidden/>
    <w:rsid w:val="008B2D4F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sid w:val="008B2D4F"/>
    <w:rPr>
      <w:rFonts w:ascii="ＭＳ 明朝" w:cs="Times New Roman"/>
      <w:kern w:val="2"/>
      <w:sz w:val="21"/>
    </w:rPr>
  </w:style>
  <w:style w:type="paragraph" w:styleId="a9">
    <w:name w:val="Closing"/>
    <w:basedOn w:val="a"/>
    <w:next w:val="a"/>
    <w:link w:val="aa"/>
    <w:uiPriority w:val="99"/>
    <w:semiHidden/>
    <w:rsid w:val="008B2D4F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locked/>
    <w:rsid w:val="008B2D4F"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l013\&#12487;&#12473;&#12463;&#12488;&#12483;&#12503;\&#12390;&#12435;&#12407;&#12428;\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RB－EF.dot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 </dc:creator>
  <cp:keywords/>
  <dc:description/>
  <cp:lastModifiedBy>下山 智徳 </cp:lastModifiedBy>
  <cp:revision>2</cp:revision>
  <cp:lastPrinted>2006-03-23T01:00:00Z</cp:lastPrinted>
  <dcterms:created xsi:type="dcterms:W3CDTF">2026-10-07T07:09:00Z</dcterms:created>
  <dcterms:modified xsi:type="dcterms:W3CDTF">2026-10-07T07:09:00Z</dcterms:modified>
</cp:coreProperties>
</file>