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F5252" w14:textId="77777777" w:rsidR="0095213E" w:rsidRPr="00127982" w:rsidRDefault="0095213E" w:rsidP="00127982">
      <w:pPr>
        <w:wordWrap/>
      </w:pPr>
      <w:r w:rsidRPr="00127982">
        <w:rPr>
          <w:rFonts w:hint="eastAsia"/>
        </w:rPr>
        <w:t>様式第</w:t>
      </w:r>
      <w:r w:rsidR="009713C6" w:rsidRPr="00127982">
        <w:rPr>
          <w:rFonts w:hint="eastAsia"/>
        </w:rPr>
        <w:t>１</w:t>
      </w:r>
      <w:r w:rsidRPr="00127982">
        <w:rPr>
          <w:rFonts w:hint="eastAsia"/>
        </w:rPr>
        <w:t>号</w:t>
      </w:r>
      <w:r w:rsidR="004F09B7" w:rsidRPr="00127982">
        <w:rPr>
          <w:rFonts w:hint="eastAsia"/>
        </w:rPr>
        <w:t>（第５条関係</w:t>
      </w:r>
      <w:bookmarkStart w:id="0" w:name="_GoBack"/>
      <w:bookmarkEnd w:id="0"/>
      <w:r w:rsidR="004F09B7" w:rsidRPr="00127982">
        <w:rPr>
          <w:rFonts w:hint="eastAsia"/>
        </w:rPr>
        <w:t>）</w:t>
      </w:r>
    </w:p>
    <w:p w14:paraId="7235E35C" w14:textId="77777777" w:rsidR="0095213E" w:rsidRPr="00127982" w:rsidRDefault="00703445">
      <w:pPr>
        <w:spacing w:after="120"/>
        <w:jc w:val="center"/>
      </w:pPr>
      <w:r w:rsidRPr="00127982">
        <w:rPr>
          <w:rFonts w:hint="eastAsia"/>
          <w:spacing w:val="26"/>
        </w:rPr>
        <w:t>遺児手当受給認定申請書</w:t>
      </w:r>
    </w:p>
    <w:p w14:paraId="18603CE1" w14:textId="77777777" w:rsidR="0095213E" w:rsidRPr="00127982" w:rsidRDefault="0095213E">
      <w:pPr>
        <w:jc w:val="right"/>
      </w:pPr>
      <w:r w:rsidRPr="00127982">
        <w:rPr>
          <w:rFonts w:hint="eastAsia"/>
        </w:rPr>
        <w:t xml:space="preserve">年　　月　　日　　</w:t>
      </w:r>
    </w:p>
    <w:p w14:paraId="3F0C5257" w14:textId="77777777" w:rsidR="0095213E" w:rsidRPr="00127982" w:rsidRDefault="00C93239">
      <w:r w:rsidRPr="00127982">
        <w:rPr>
          <w:rFonts w:hint="eastAsia"/>
        </w:rPr>
        <w:t xml:space="preserve">　千代田</w:t>
      </w:r>
      <w:r w:rsidR="0095213E" w:rsidRPr="00127982">
        <w:rPr>
          <w:rFonts w:hint="eastAsia"/>
        </w:rPr>
        <w:t xml:space="preserve">町長　　　　</w:t>
      </w:r>
      <w:r w:rsidR="009713C6" w:rsidRPr="00127982">
        <w:rPr>
          <w:rFonts w:hint="eastAsia"/>
        </w:rPr>
        <w:t>様</w:t>
      </w:r>
    </w:p>
    <w:p w14:paraId="56BF9BD6" w14:textId="77777777" w:rsidR="0095213E" w:rsidRPr="00127982" w:rsidRDefault="0095213E">
      <w:pPr>
        <w:jc w:val="right"/>
      </w:pPr>
      <w:r w:rsidRPr="00127982">
        <w:rPr>
          <w:rFonts w:hint="eastAsia"/>
          <w:spacing w:val="105"/>
        </w:rPr>
        <w:t>住</w:t>
      </w:r>
      <w:r w:rsidRPr="00127982">
        <w:rPr>
          <w:rFonts w:hint="eastAsia"/>
        </w:rPr>
        <w:t xml:space="preserve">所　　　　　　　　　　　　　</w:t>
      </w:r>
    </w:p>
    <w:p w14:paraId="0FCA3E7B" w14:textId="0AE90D9E" w:rsidR="0095213E" w:rsidRPr="00127982" w:rsidRDefault="00070D2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099A590" wp14:editId="0975E544">
                <wp:simplePos x="0" y="0"/>
                <wp:positionH relativeFrom="column">
                  <wp:posOffset>4918710</wp:posOffset>
                </wp:positionH>
                <wp:positionV relativeFrom="paragraph">
                  <wp:posOffset>25400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C32809" id="Oval 2" o:spid="_x0000_s1026" style="position:absolute;margin-left:387.3pt;margin-top:2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" o:allowincell="f" filled="f" strokeweight=".5pt"/>
            </w:pict>
          </mc:Fallback>
        </mc:AlternateContent>
      </w:r>
      <w:r w:rsidR="0095213E" w:rsidRPr="00127982">
        <w:rPr>
          <w:rFonts w:hint="eastAsia"/>
          <w:spacing w:val="105"/>
        </w:rPr>
        <w:t>氏</w:t>
      </w:r>
      <w:r w:rsidR="0095213E" w:rsidRPr="00127982">
        <w:rPr>
          <w:rFonts w:hint="eastAsia"/>
        </w:rPr>
        <w:t xml:space="preserve">名　　　　　　　　　　印　　</w:t>
      </w:r>
    </w:p>
    <w:p w14:paraId="5CCBB113" w14:textId="77777777" w:rsidR="0095213E" w:rsidRPr="00127982" w:rsidRDefault="0095213E">
      <w:pPr>
        <w:jc w:val="right"/>
      </w:pPr>
    </w:p>
    <w:p w14:paraId="0D550F2E" w14:textId="77777777" w:rsidR="0095213E" w:rsidRPr="00127982" w:rsidRDefault="0095213E">
      <w:pPr>
        <w:spacing w:after="120"/>
      </w:pPr>
      <w:r w:rsidRPr="00127982">
        <w:rPr>
          <w:rFonts w:hint="eastAsia"/>
        </w:rPr>
        <w:t xml:space="preserve">　私は、</w:t>
      </w:r>
      <w:r w:rsidR="00703445" w:rsidRPr="00127982">
        <w:rPr>
          <w:rFonts w:hint="eastAsia"/>
        </w:rPr>
        <w:t>千代田</w:t>
      </w:r>
      <w:r w:rsidRPr="00127982">
        <w:rPr>
          <w:rFonts w:hint="eastAsia"/>
        </w:rPr>
        <w:t>町遺児手当支給</w:t>
      </w:r>
      <w:r w:rsidR="00703445" w:rsidRPr="00127982">
        <w:rPr>
          <w:rFonts w:hint="eastAsia"/>
        </w:rPr>
        <w:t>要綱</w:t>
      </w:r>
      <w:r w:rsidRPr="00127982">
        <w:rPr>
          <w:rFonts w:hint="eastAsia"/>
        </w:rPr>
        <w:t>第</w:t>
      </w:r>
      <w:r w:rsidR="00703445" w:rsidRPr="00127982">
        <w:t>5</w:t>
      </w:r>
      <w:r w:rsidRPr="00127982">
        <w:rPr>
          <w:rFonts w:hint="eastAsia"/>
        </w:rPr>
        <w:t>条第</w:t>
      </w:r>
      <w:r w:rsidRPr="00127982">
        <w:t>1</w:t>
      </w:r>
      <w:r w:rsidRPr="00127982">
        <w:rPr>
          <w:rFonts w:hint="eastAsia"/>
        </w:rPr>
        <w:t>項の規定により手当の支給を受けたいので、関係書類を添えて申請いたします。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720"/>
        <w:gridCol w:w="240"/>
        <w:gridCol w:w="960"/>
        <w:gridCol w:w="960"/>
        <w:gridCol w:w="240"/>
        <w:gridCol w:w="840"/>
        <w:gridCol w:w="680"/>
        <w:gridCol w:w="640"/>
        <w:gridCol w:w="600"/>
        <w:gridCol w:w="280"/>
        <w:gridCol w:w="1520"/>
      </w:tblGrid>
      <w:tr w:rsidR="00560002" w:rsidRPr="00127982" w14:paraId="0B46F847" w14:textId="77777777" w:rsidTr="0038627E">
        <w:trPr>
          <w:cantSplit/>
        </w:trPr>
        <w:tc>
          <w:tcPr>
            <w:tcW w:w="840" w:type="dxa"/>
            <w:vMerge w:val="restart"/>
            <w:textDirection w:val="tbRlV"/>
            <w:vAlign w:val="center"/>
          </w:tcPr>
          <w:p w14:paraId="1334130F" w14:textId="77777777" w:rsidR="00560002" w:rsidRPr="00127982" w:rsidRDefault="00560002">
            <w:pPr>
              <w:ind w:left="113" w:right="113"/>
              <w:jc w:val="center"/>
            </w:pPr>
            <w:r w:rsidRPr="00127982">
              <w:rPr>
                <w:rFonts w:hint="eastAsia"/>
                <w:spacing w:val="105"/>
              </w:rPr>
              <w:t>保護</w:t>
            </w:r>
            <w:r w:rsidRPr="00127982">
              <w:rPr>
                <w:rFonts w:hint="eastAsia"/>
              </w:rPr>
              <w:t>者</w:t>
            </w:r>
          </w:p>
        </w:tc>
        <w:tc>
          <w:tcPr>
            <w:tcW w:w="960" w:type="dxa"/>
            <w:gridSpan w:val="2"/>
            <w:vAlign w:val="center"/>
          </w:tcPr>
          <w:p w14:paraId="4FCBD488" w14:textId="77777777" w:rsidR="00560002" w:rsidRPr="00127982" w:rsidRDefault="00560002">
            <w:pPr>
              <w:jc w:val="distribute"/>
            </w:pPr>
            <w:r w:rsidRPr="00127982">
              <w:rPr>
                <w:rFonts w:hint="eastAsia"/>
              </w:rPr>
              <w:t>氏名</w:t>
            </w:r>
          </w:p>
        </w:tc>
        <w:tc>
          <w:tcPr>
            <w:tcW w:w="1920" w:type="dxa"/>
            <w:gridSpan w:val="2"/>
            <w:vAlign w:val="center"/>
          </w:tcPr>
          <w:p w14:paraId="59A53414" w14:textId="77777777" w:rsidR="00560002" w:rsidRPr="00127982" w:rsidRDefault="00560002">
            <w:r w:rsidRPr="00127982">
              <w:rPr>
                <w:rFonts w:hint="eastAsia"/>
              </w:rPr>
              <w:t xml:space="preserve">　</w:t>
            </w:r>
          </w:p>
          <w:p w14:paraId="31CBD8D4" w14:textId="77777777" w:rsidR="00560002" w:rsidRPr="00127982" w:rsidRDefault="00560002"/>
          <w:p w14:paraId="744A16A1" w14:textId="77777777" w:rsidR="00560002" w:rsidRPr="00127982" w:rsidRDefault="00560002"/>
        </w:tc>
        <w:tc>
          <w:tcPr>
            <w:tcW w:w="1080" w:type="dxa"/>
            <w:gridSpan w:val="2"/>
            <w:vAlign w:val="center"/>
          </w:tcPr>
          <w:p w14:paraId="5953019E" w14:textId="77777777" w:rsidR="00560002" w:rsidRPr="00127982" w:rsidRDefault="00560002">
            <w:pPr>
              <w:jc w:val="distribute"/>
            </w:pPr>
            <w:r w:rsidRPr="00127982">
              <w:rPr>
                <w:rFonts w:hint="eastAsia"/>
              </w:rPr>
              <w:t>遺児との続柄</w:t>
            </w:r>
          </w:p>
        </w:tc>
        <w:tc>
          <w:tcPr>
            <w:tcW w:w="1320" w:type="dxa"/>
            <w:gridSpan w:val="2"/>
            <w:vAlign w:val="center"/>
          </w:tcPr>
          <w:p w14:paraId="6071F039" w14:textId="77777777" w:rsidR="00560002" w:rsidRPr="00127982" w:rsidRDefault="00560002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  <w:gridSpan w:val="3"/>
            <w:vAlign w:val="center"/>
          </w:tcPr>
          <w:p w14:paraId="0E19B525" w14:textId="77777777" w:rsidR="00560002" w:rsidRPr="00127982" w:rsidRDefault="00560002" w:rsidP="00095DE4">
            <w:pPr>
              <w:jc w:val="right"/>
            </w:pPr>
            <w:r w:rsidRPr="00127982">
              <w:rPr>
                <w:rFonts w:hint="eastAsia"/>
              </w:rPr>
              <w:t xml:space="preserve">　年　</w:t>
            </w:r>
            <w:r w:rsidR="00A321B0" w:rsidRPr="00127982">
              <w:t xml:space="preserve"> </w:t>
            </w:r>
            <w:r w:rsidRPr="00127982">
              <w:rPr>
                <w:rFonts w:hint="eastAsia"/>
              </w:rPr>
              <w:t xml:space="preserve">月　</w:t>
            </w:r>
            <w:r w:rsidR="00A321B0" w:rsidRPr="00127982">
              <w:t xml:space="preserve"> </w:t>
            </w:r>
            <w:r w:rsidRPr="00127982">
              <w:rPr>
                <w:rFonts w:hint="eastAsia"/>
              </w:rPr>
              <w:t>日生</w:t>
            </w:r>
            <w:r w:rsidR="004B0099"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24836671" w14:textId="77777777" w:rsidTr="00703445">
        <w:trPr>
          <w:cantSplit/>
          <w:trHeight w:val="809"/>
        </w:trPr>
        <w:tc>
          <w:tcPr>
            <w:tcW w:w="840" w:type="dxa"/>
            <w:vMerge/>
            <w:vAlign w:val="center"/>
          </w:tcPr>
          <w:p w14:paraId="3CAF793C" w14:textId="77777777" w:rsidR="0095213E" w:rsidRPr="00127982" w:rsidRDefault="0095213E">
            <w:pPr>
              <w:jc w:val="center"/>
            </w:pPr>
          </w:p>
        </w:tc>
        <w:tc>
          <w:tcPr>
            <w:tcW w:w="960" w:type="dxa"/>
            <w:gridSpan w:val="2"/>
            <w:vAlign w:val="center"/>
          </w:tcPr>
          <w:p w14:paraId="32CACA8A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住所</w:t>
            </w:r>
          </w:p>
        </w:tc>
        <w:tc>
          <w:tcPr>
            <w:tcW w:w="3000" w:type="dxa"/>
            <w:gridSpan w:val="4"/>
          </w:tcPr>
          <w:p w14:paraId="28C8DE82" w14:textId="77777777" w:rsidR="0095213E" w:rsidRPr="00127982" w:rsidRDefault="00703445" w:rsidP="00703445">
            <w:r w:rsidRPr="00127982">
              <w:rPr>
                <w:rFonts w:hint="eastAsia"/>
              </w:rPr>
              <w:t>千代田</w:t>
            </w:r>
            <w:r w:rsidR="0095213E" w:rsidRPr="00127982">
              <w:rPr>
                <w:rFonts w:hint="eastAsia"/>
              </w:rPr>
              <w:t>町大字</w:t>
            </w:r>
          </w:p>
        </w:tc>
        <w:tc>
          <w:tcPr>
            <w:tcW w:w="1320" w:type="dxa"/>
            <w:gridSpan w:val="2"/>
            <w:vAlign w:val="center"/>
          </w:tcPr>
          <w:p w14:paraId="3D0CFAEB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電話番号</w:t>
            </w:r>
          </w:p>
        </w:tc>
        <w:tc>
          <w:tcPr>
            <w:tcW w:w="2400" w:type="dxa"/>
            <w:gridSpan w:val="3"/>
            <w:vAlign w:val="center"/>
          </w:tcPr>
          <w:p w14:paraId="3602CD1B" w14:textId="77777777" w:rsidR="0095213E" w:rsidRPr="00127982" w:rsidRDefault="00703445" w:rsidP="00703445">
            <w:pPr>
              <w:ind w:firstLineChars="300" w:firstLine="630"/>
            </w:pPr>
            <w:r w:rsidRPr="00127982">
              <w:rPr>
                <w:rFonts w:hint="eastAsia"/>
              </w:rPr>
              <w:t xml:space="preserve">（　　）　</w:t>
            </w:r>
          </w:p>
        </w:tc>
      </w:tr>
      <w:tr w:rsidR="0095213E" w:rsidRPr="00127982" w14:paraId="4A4A6B07" w14:textId="77777777">
        <w:trPr>
          <w:cantSplit/>
          <w:trHeight w:val="641"/>
        </w:trPr>
        <w:tc>
          <w:tcPr>
            <w:tcW w:w="840" w:type="dxa"/>
            <w:vMerge w:val="restart"/>
            <w:textDirection w:val="tbRlV"/>
            <w:vAlign w:val="center"/>
          </w:tcPr>
          <w:p w14:paraId="5FFDCA86" w14:textId="77777777" w:rsidR="0095213E" w:rsidRPr="00127982" w:rsidRDefault="0095213E">
            <w:pPr>
              <w:ind w:left="113" w:right="113"/>
              <w:jc w:val="center"/>
            </w:pPr>
            <w:r w:rsidRPr="00127982">
              <w:rPr>
                <w:rFonts w:hint="eastAsia"/>
                <w:spacing w:val="840"/>
              </w:rPr>
              <w:t>遺</w:t>
            </w:r>
            <w:r w:rsidRPr="00127982">
              <w:rPr>
                <w:rFonts w:hint="eastAsia"/>
              </w:rPr>
              <w:t>児</w:t>
            </w:r>
          </w:p>
        </w:tc>
        <w:tc>
          <w:tcPr>
            <w:tcW w:w="1920" w:type="dxa"/>
            <w:gridSpan w:val="3"/>
            <w:vAlign w:val="center"/>
          </w:tcPr>
          <w:p w14:paraId="264F6FD7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氏名</w:t>
            </w:r>
          </w:p>
        </w:tc>
        <w:tc>
          <w:tcPr>
            <w:tcW w:w="1200" w:type="dxa"/>
            <w:gridSpan w:val="2"/>
            <w:vAlign w:val="center"/>
          </w:tcPr>
          <w:p w14:paraId="508259EE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保護者との続柄</w:t>
            </w:r>
          </w:p>
        </w:tc>
        <w:tc>
          <w:tcPr>
            <w:tcW w:w="840" w:type="dxa"/>
            <w:vAlign w:val="center"/>
          </w:tcPr>
          <w:p w14:paraId="33C0DC99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性別</w:t>
            </w:r>
          </w:p>
        </w:tc>
        <w:tc>
          <w:tcPr>
            <w:tcW w:w="1920" w:type="dxa"/>
            <w:gridSpan w:val="3"/>
            <w:vAlign w:val="center"/>
          </w:tcPr>
          <w:p w14:paraId="08DBAAF5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  <w:spacing w:val="105"/>
              </w:rPr>
              <w:t>生年月</w:t>
            </w:r>
            <w:r w:rsidRPr="00127982">
              <w:rPr>
                <w:rFonts w:hint="eastAsia"/>
              </w:rPr>
              <w:t>日</w:t>
            </w:r>
          </w:p>
        </w:tc>
        <w:tc>
          <w:tcPr>
            <w:tcW w:w="1800" w:type="dxa"/>
            <w:gridSpan w:val="2"/>
            <w:vAlign w:val="center"/>
          </w:tcPr>
          <w:p w14:paraId="6E3A3684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>学校　学年</w:t>
            </w:r>
          </w:p>
        </w:tc>
      </w:tr>
      <w:tr w:rsidR="0095213E" w:rsidRPr="00127982" w14:paraId="728EAE8F" w14:textId="77777777">
        <w:trPr>
          <w:cantSplit/>
          <w:trHeight w:val="581"/>
        </w:trPr>
        <w:tc>
          <w:tcPr>
            <w:tcW w:w="840" w:type="dxa"/>
            <w:vMerge/>
            <w:textDirection w:val="tbRlV"/>
            <w:vAlign w:val="center"/>
          </w:tcPr>
          <w:p w14:paraId="23F8B5CD" w14:textId="77777777" w:rsidR="0095213E" w:rsidRPr="00127982" w:rsidRDefault="0095213E">
            <w:pPr>
              <w:ind w:left="113" w:right="113"/>
            </w:pPr>
          </w:p>
        </w:tc>
        <w:tc>
          <w:tcPr>
            <w:tcW w:w="1920" w:type="dxa"/>
            <w:gridSpan w:val="3"/>
            <w:vAlign w:val="center"/>
          </w:tcPr>
          <w:p w14:paraId="17632D2D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gridSpan w:val="2"/>
            <w:vAlign w:val="center"/>
          </w:tcPr>
          <w:p w14:paraId="52C8D78F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7E027C56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  <w:vAlign w:val="center"/>
          </w:tcPr>
          <w:p w14:paraId="4068E4F4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  <w:vAlign w:val="center"/>
          </w:tcPr>
          <w:p w14:paraId="13244C45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757C458F" w14:textId="77777777">
        <w:trPr>
          <w:cantSplit/>
          <w:trHeight w:val="581"/>
        </w:trPr>
        <w:tc>
          <w:tcPr>
            <w:tcW w:w="840" w:type="dxa"/>
            <w:vMerge/>
            <w:textDirection w:val="tbRlV"/>
            <w:vAlign w:val="center"/>
          </w:tcPr>
          <w:p w14:paraId="66CB8654" w14:textId="77777777" w:rsidR="0095213E" w:rsidRPr="00127982" w:rsidRDefault="0095213E">
            <w:pPr>
              <w:ind w:left="113" w:right="113"/>
            </w:pPr>
          </w:p>
        </w:tc>
        <w:tc>
          <w:tcPr>
            <w:tcW w:w="1920" w:type="dxa"/>
            <w:gridSpan w:val="3"/>
            <w:vAlign w:val="center"/>
          </w:tcPr>
          <w:p w14:paraId="28ED3163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gridSpan w:val="2"/>
            <w:vAlign w:val="center"/>
          </w:tcPr>
          <w:p w14:paraId="2E8C79E2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5E2CA18D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  <w:vAlign w:val="center"/>
          </w:tcPr>
          <w:p w14:paraId="713E7EE1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  <w:vAlign w:val="center"/>
          </w:tcPr>
          <w:p w14:paraId="059663B8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4E103A90" w14:textId="77777777">
        <w:trPr>
          <w:cantSplit/>
          <w:trHeight w:val="581"/>
        </w:trPr>
        <w:tc>
          <w:tcPr>
            <w:tcW w:w="840" w:type="dxa"/>
            <w:vMerge/>
            <w:textDirection w:val="tbRlV"/>
            <w:vAlign w:val="center"/>
          </w:tcPr>
          <w:p w14:paraId="3B85763C" w14:textId="77777777" w:rsidR="0095213E" w:rsidRPr="00127982" w:rsidRDefault="0095213E">
            <w:pPr>
              <w:ind w:left="113" w:right="113"/>
            </w:pPr>
          </w:p>
        </w:tc>
        <w:tc>
          <w:tcPr>
            <w:tcW w:w="1920" w:type="dxa"/>
            <w:gridSpan w:val="3"/>
            <w:vAlign w:val="center"/>
          </w:tcPr>
          <w:p w14:paraId="0A15BC3C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gridSpan w:val="2"/>
            <w:vAlign w:val="center"/>
          </w:tcPr>
          <w:p w14:paraId="7EE2F481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63CAE73B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  <w:vAlign w:val="center"/>
          </w:tcPr>
          <w:p w14:paraId="7A15B1B3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2"/>
            <w:vAlign w:val="center"/>
          </w:tcPr>
          <w:p w14:paraId="2D4F161E" w14:textId="77777777" w:rsidR="0095213E" w:rsidRPr="00127982" w:rsidRDefault="0095213E">
            <w:pPr>
              <w:jc w:val="center"/>
            </w:pPr>
            <w:r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3085A2D3" w14:textId="77777777" w:rsidTr="009713C6">
        <w:trPr>
          <w:cantSplit/>
          <w:trHeight w:val="680"/>
        </w:trPr>
        <w:tc>
          <w:tcPr>
            <w:tcW w:w="840" w:type="dxa"/>
            <w:vMerge w:val="restart"/>
            <w:textDirection w:val="tbRlV"/>
            <w:vAlign w:val="center"/>
          </w:tcPr>
          <w:p w14:paraId="5FA392F5" w14:textId="77777777" w:rsidR="0095213E" w:rsidRPr="00127982" w:rsidRDefault="009713C6" w:rsidP="00127982">
            <w:pPr>
              <w:spacing w:line="240" w:lineRule="exact"/>
              <w:ind w:left="113" w:right="113"/>
              <w:jc w:val="distribute"/>
              <w:rPr>
                <w:sz w:val="18"/>
                <w:szCs w:val="18"/>
              </w:rPr>
            </w:pPr>
            <w:r w:rsidRPr="00127982">
              <w:rPr>
                <w:rFonts w:hint="eastAsia"/>
                <w:spacing w:val="4"/>
                <w:sz w:val="20"/>
              </w:rPr>
              <w:t>死亡若しくは障</w:t>
            </w:r>
            <w:r w:rsidRPr="00127982">
              <w:rPr>
                <w:rFonts w:hint="eastAsia"/>
                <w:sz w:val="20"/>
              </w:rPr>
              <w:t>害の</w:t>
            </w:r>
            <w:r w:rsidR="0095213E" w:rsidRPr="00127982">
              <w:rPr>
                <w:rFonts w:hint="eastAsia"/>
                <w:sz w:val="20"/>
              </w:rPr>
              <w:t>状態とな</w:t>
            </w:r>
            <w:r w:rsidR="004D0F07" w:rsidRPr="00127982">
              <w:rPr>
                <w:rFonts w:hint="eastAsia"/>
                <w:sz w:val="20"/>
              </w:rPr>
              <w:t>っ</w:t>
            </w:r>
            <w:r w:rsidR="0095213E" w:rsidRPr="00127982">
              <w:rPr>
                <w:rFonts w:hint="eastAsia"/>
                <w:sz w:val="20"/>
              </w:rPr>
              <w:t>たも</w:t>
            </w:r>
            <w:r w:rsidRPr="00127982">
              <w:rPr>
                <w:rFonts w:hint="eastAsia"/>
                <w:sz w:val="20"/>
              </w:rPr>
              <w:t>の</w:t>
            </w:r>
          </w:p>
        </w:tc>
        <w:tc>
          <w:tcPr>
            <w:tcW w:w="1920" w:type="dxa"/>
            <w:gridSpan w:val="3"/>
            <w:vAlign w:val="center"/>
          </w:tcPr>
          <w:p w14:paraId="2149A962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氏名</w:t>
            </w:r>
          </w:p>
        </w:tc>
        <w:tc>
          <w:tcPr>
            <w:tcW w:w="1200" w:type="dxa"/>
            <w:gridSpan w:val="2"/>
            <w:vAlign w:val="center"/>
          </w:tcPr>
          <w:p w14:paraId="21F3C90E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遺児との続柄</w:t>
            </w:r>
          </w:p>
        </w:tc>
        <w:tc>
          <w:tcPr>
            <w:tcW w:w="1520" w:type="dxa"/>
            <w:gridSpan w:val="2"/>
            <w:vAlign w:val="center"/>
          </w:tcPr>
          <w:p w14:paraId="2074D742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死亡年月日</w:t>
            </w:r>
          </w:p>
        </w:tc>
        <w:tc>
          <w:tcPr>
            <w:tcW w:w="1520" w:type="dxa"/>
            <w:gridSpan w:val="3"/>
            <w:vAlign w:val="center"/>
          </w:tcPr>
          <w:p w14:paraId="3D72C928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障害とな</w:t>
            </w:r>
            <w:r w:rsidR="004D0F07" w:rsidRPr="00127982">
              <w:rPr>
                <w:rFonts w:hint="eastAsia"/>
              </w:rPr>
              <w:t>っ</w:t>
            </w:r>
            <w:r w:rsidRPr="00127982">
              <w:rPr>
                <w:rFonts w:hint="eastAsia"/>
              </w:rPr>
              <w:t>た年月日</w:t>
            </w:r>
          </w:p>
        </w:tc>
        <w:tc>
          <w:tcPr>
            <w:tcW w:w="1520" w:type="dxa"/>
            <w:vAlign w:val="center"/>
          </w:tcPr>
          <w:p w14:paraId="779BD6A0" w14:textId="77777777" w:rsidR="0095213E" w:rsidRPr="00127982" w:rsidRDefault="0095213E">
            <w:pPr>
              <w:jc w:val="distribute"/>
            </w:pPr>
            <w:r w:rsidRPr="00127982">
              <w:rPr>
                <w:rFonts w:hint="eastAsia"/>
              </w:rPr>
              <w:t>障害の状態</w:t>
            </w:r>
          </w:p>
        </w:tc>
      </w:tr>
      <w:tr w:rsidR="0095213E" w:rsidRPr="00127982" w14:paraId="10375B85" w14:textId="77777777" w:rsidTr="009713C6">
        <w:trPr>
          <w:cantSplit/>
          <w:trHeight w:val="680"/>
        </w:trPr>
        <w:tc>
          <w:tcPr>
            <w:tcW w:w="840" w:type="dxa"/>
            <w:vMerge/>
            <w:textDirection w:val="tbRlV"/>
            <w:vAlign w:val="center"/>
          </w:tcPr>
          <w:p w14:paraId="11C4454F" w14:textId="77777777" w:rsidR="0095213E" w:rsidRPr="00127982" w:rsidRDefault="0095213E">
            <w:pPr>
              <w:ind w:left="113" w:right="113"/>
            </w:pPr>
          </w:p>
        </w:tc>
        <w:tc>
          <w:tcPr>
            <w:tcW w:w="1920" w:type="dxa"/>
            <w:gridSpan w:val="3"/>
            <w:vAlign w:val="center"/>
          </w:tcPr>
          <w:p w14:paraId="31A39435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gridSpan w:val="2"/>
            <w:vAlign w:val="center"/>
          </w:tcPr>
          <w:p w14:paraId="6B798B0B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gridSpan w:val="2"/>
            <w:vAlign w:val="center"/>
          </w:tcPr>
          <w:p w14:paraId="30D82460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gridSpan w:val="3"/>
            <w:vAlign w:val="center"/>
          </w:tcPr>
          <w:p w14:paraId="6EF8489F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vAlign w:val="center"/>
          </w:tcPr>
          <w:p w14:paraId="4606DC1F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02CC7C8A" w14:textId="77777777" w:rsidTr="009713C6">
        <w:trPr>
          <w:cantSplit/>
          <w:trHeight w:val="680"/>
        </w:trPr>
        <w:tc>
          <w:tcPr>
            <w:tcW w:w="840" w:type="dxa"/>
            <w:vMerge/>
            <w:textDirection w:val="tbRlV"/>
            <w:vAlign w:val="center"/>
          </w:tcPr>
          <w:p w14:paraId="36BEB105" w14:textId="77777777" w:rsidR="0095213E" w:rsidRPr="00127982" w:rsidRDefault="0095213E">
            <w:pPr>
              <w:ind w:left="113" w:right="113"/>
            </w:pPr>
          </w:p>
        </w:tc>
        <w:tc>
          <w:tcPr>
            <w:tcW w:w="1920" w:type="dxa"/>
            <w:gridSpan w:val="3"/>
            <w:vAlign w:val="center"/>
          </w:tcPr>
          <w:p w14:paraId="4C99CD08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200" w:type="dxa"/>
            <w:gridSpan w:val="2"/>
            <w:vAlign w:val="center"/>
          </w:tcPr>
          <w:p w14:paraId="435B78EF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gridSpan w:val="2"/>
            <w:vAlign w:val="center"/>
          </w:tcPr>
          <w:p w14:paraId="273B382D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gridSpan w:val="3"/>
            <w:vAlign w:val="center"/>
          </w:tcPr>
          <w:p w14:paraId="25E6D78A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  <w:tc>
          <w:tcPr>
            <w:tcW w:w="1520" w:type="dxa"/>
            <w:vAlign w:val="center"/>
          </w:tcPr>
          <w:p w14:paraId="23E77DA9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</w:tr>
      <w:tr w:rsidR="0095213E" w:rsidRPr="00127982" w14:paraId="71BFAC4C" w14:textId="77777777">
        <w:trPr>
          <w:cantSplit/>
          <w:trHeight w:val="713"/>
        </w:trPr>
        <w:tc>
          <w:tcPr>
            <w:tcW w:w="1560" w:type="dxa"/>
            <w:gridSpan w:val="2"/>
            <w:vAlign w:val="center"/>
          </w:tcPr>
          <w:p w14:paraId="79D259D3" w14:textId="77777777" w:rsidR="0095213E" w:rsidRPr="00127982" w:rsidRDefault="0095213E">
            <w:r w:rsidRPr="00127982">
              <w:rPr>
                <w:rFonts w:hint="eastAsia"/>
              </w:rPr>
              <w:t>死亡又は障害とな</w:t>
            </w:r>
            <w:r w:rsidR="004D0F07" w:rsidRPr="00127982">
              <w:rPr>
                <w:rFonts w:hint="eastAsia"/>
              </w:rPr>
              <w:t>っ</w:t>
            </w:r>
            <w:r w:rsidRPr="00127982">
              <w:rPr>
                <w:rFonts w:hint="eastAsia"/>
              </w:rPr>
              <w:t>た原因</w:t>
            </w:r>
          </w:p>
        </w:tc>
        <w:tc>
          <w:tcPr>
            <w:tcW w:w="6960" w:type="dxa"/>
            <w:gridSpan w:val="10"/>
            <w:vAlign w:val="center"/>
          </w:tcPr>
          <w:p w14:paraId="15CCED7E" w14:textId="77777777" w:rsidR="0095213E" w:rsidRPr="00127982" w:rsidRDefault="0095213E">
            <w:r w:rsidRPr="00127982">
              <w:rPr>
                <w:rFonts w:hint="eastAsia"/>
              </w:rPr>
              <w:t xml:space="preserve">　</w:t>
            </w:r>
          </w:p>
        </w:tc>
      </w:tr>
    </w:tbl>
    <w:p w14:paraId="6141E248" w14:textId="77777777" w:rsidR="00D458CF" w:rsidRPr="00127982" w:rsidRDefault="00D458CF">
      <w:pPr>
        <w:spacing w:before="120"/>
      </w:pPr>
    </w:p>
    <w:p w14:paraId="3792DBF8" w14:textId="77777777" w:rsidR="00D458CF" w:rsidRPr="00127982" w:rsidRDefault="00D458CF">
      <w:pPr>
        <w:spacing w:before="120"/>
      </w:pPr>
      <w:r w:rsidRPr="00127982">
        <w:rPr>
          <w:rFonts w:hint="eastAsia"/>
        </w:rPr>
        <w:t xml:space="preserve">振込先　　</w:t>
      </w:r>
      <w:r w:rsidRPr="00127982">
        <w:rPr>
          <w:rFonts w:hint="eastAsia"/>
          <w:u w:val="single"/>
        </w:rPr>
        <w:t xml:space="preserve">　　　　　　　</w:t>
      </w:r>
      <w:r w:rsidRPr="00127982">
        <w:rPr>
          <w:rFonts w:hint="eastAsia"/>
        </w:rPr>
        <w:t xml:space="preserve">銀行　</w:t>
      </w:r>
      <w:r w:rsidRPr="00127982">
        <w:rPr>
          <w:rFonts w:hint="eastAsia"/>
          <w:u w:val="single"/>
        </w:rPr>
        <w:t xml:space="preserve">　　　　　</w:t>
      </w:r>
      <w:r w:rsidRPr="00127982">
        <w:rPr>
          <w:rFonts w:hint="eastAsia"/>
        </w:rPr>
        <w:t xml:space="preserve">本・支店／本・支所／出張所　　</w:t>
      </w:r>
      <w:r w:rsidRPr="00127982">
        <w:rPr>
          <w:rFonts w:hint="eastAsia"/>
          <w:u w:val="single"/>
        </w:rPr>
        <w:t>普通・当座</w:t>
      </w:r>
    </w:p>
    <w:p w14:paraId="180D7D95" w14:textId="77777777" w:rsidR="00D458CF" w:rsidRPr="00127982" w:rsidRDefault="00D458CF">
      <w:pPr>
        <w:spacing w:before="120"/>
      </w:pPr>
      <w:r w:rsidRPr="00127982">
        <w:rPr>
          <w:rFonts w:hint="eastAsia"/>
        </w:rPr>
        <w:t xml:space="preserve">　　　　　口座番号</w:t>
      </w:r>
      <w:r w:rsidRPr="00127982">
        <w:rPr>
          <w:rFonts w:hint="eastAsia"/>
          <w:u w:val="single"/>
        </w:rPr>
        <w:t xml:space="preserve">　　　　　　　</w:t>
      </w:r>
      <w:r w:rsidRPr="00127982">
        <w:rPr>
          <w:rFonts w:hint="eastAsia"/>
        </w:rPr>
        <w:t xml:space="preserve">　口座名義（フリガナ）</w:t>
      </w:r>
      <w:r w:rsidRPr="00127982">
        <w:rPr>
          <w:rFonts w:hint="eastAsia"/>
          <w:u w:val="single"/>
        </w:rPr>
        <w:t xml:space="preserve">　　　　　　　　　　　　　</w:t>
      </w:r>
    </w:p>
    <w:p w14:paraId="5897715A" w14:textId="77777777" w:rsidR="0095213E" w:rsidRPr="00127982" w:rsidRDefault="0095213E">
      <w:pPr>
        <w:spacing w:before="120"/>
      </w:pPr>
      <w:r w:rsidRPr="00127982">
        <w:rPr>
          <w:rFonts w:hint="eastAsia"/>
        </w:rPr>
        <w:t xml:space="preserve">添付書類　</w:t>
      </w:r>
      <w:r w:rsidRPr="00127982">
        <w:t>1</w:t>
      </w:r>
      <w:r w:rsidRPr="00127982">
        <w:rPr>
          <w:rFonts w:hint="eastAsia"/>
        </w:rPr>
        <w:t xml:space="preserve">　</w:t>
      </w:r>
      <w:r w:rsidR="00703445" w:rsidRPr="00127982">
        <w:rPr>
          <w:rFonts w:hint="eastAsia"/>
        </w:rPr>
        <w:t>遺児及び保護者の属する世帯全員の住民票の写し</w:t>
      </w:r>
    </w:p>
    <w:p w14:paraId="44E47AB0" w14:textId="77777777" w:rsidR="00703445" w:rsidRPr="00127982" w:rsidRDefault="0095213E">
      <w:r w:rsidRPr="00127982">
        <w:rPr>
          <w:rFonts w:hint="eastAsia"/>
        </w:rPr>
        <w:t xml:space="preserve">　　　　　</w:t>
      </w:r>
      <w:r w:rsidR="00703445" w:rsidRPr="00127982">
        <w:t xml:space="preserve">2  </w:t>
      </w:r>
      <w:r w:rsidR="00703445" w:rsidRPr="00127982">
        <w:rPr>
          <w:rFonts w:hint="eastAsia"/>
        </w:rPr>
        <w:t>遺児及び保護者の戸籍謄本</w:t>
      </w:r>
    </w:p>
    <w:p w14:paraId="0C43887C" w14:textId="77777777" w:rsidR="0095213E" w:rsidRPr="00127982" w:rsidRDefault="00703445" w:rsidP="00703445">
      <w:pPr>
        <w:ind w:firstLineChars="500" w:firstLine="1050"/>
      </w:pPr>
      <w:r w:rsidRPr="00127982">
        <w:t>3</w:t>
      </w:r>
      <w:r w:rsidR="0095213E" w:rsidRPr="00127982">
        <w:rPr>
          <w:rFonts w:hint="eastAsia"/>
        </w:rPr>
        <w:t xml:space="preserve">　事故を証する書面</w:t>
      </w:r>
      <w:r w:rsidR="0095213E" w:rsidRPr="00127982">
        <w:t>(</w:t>
      </w:r>
      <w:r w:rsidR="0095213E" w:rsidRPr="00127982">
        <w:rPr>
          <w:rFonts w:hint="eastAsia"/>
        </w:rPr>
        <w:t>証明書等</w:t>
      </w:r>
      <w:r w:rsidR="0095213E" w:rsidRPr="00127982">
        <w:t>)</w:t>
      </w:r>
    </w:p>
    <w:p w14:paraId="15D7A8A8" w14:textId="77777777" w:rsidR="0095213E" w:rsidRPr="00127982" w:rsidRDefault="0095213E">
      <w:r w:rsidRPr="00127982">
        <w:rPr>
          <w:rFonts w:hint="eastAsia"/>
        </w:rPr>
        <w:t xml:space="preserve">　　　　　</w:t>
      </w:r>
      <w:r w:rsidR="00703445" w:rsidRPr="00127982">
        <w:t>4</w:t>
      </w:r>
      <w:r w:rsidRPr="00127982">
        <w:rPr>
          <w:rFonts w:hint="eastAsia"/>
        </w:rPr>
        <w:t xml:space="preserve">　障害の程度を証する書面</w:t>
      </w:r>
      <w:r w:rsidRPr="00127982">
        <w:t>(</w:t>
      </w:r>
      <w:r w:rsidRPr="00127982">
        <w:rPr>
          <w:rFonts w:hint="eastAsia"/>
        </w:rPr>
        <w:t>障害の場合のみ</w:t>
      </w:r>
      <w:r w:rsidRPr="00127982">
        <w:t>)</w:t>
      </w:r>
    </w:p>
    <w:p w14:paraId="0D6E03EF" w14:textId="77777777" w:rsidR="0095213E" w:rsidRPr="00127982" w:rsidRDefault="0095213E">
      <w:r w:rsidRPr="00127982">
        <w:rPr>
          <w:rFonts w:hint="eastAsia"/>
        </w:rPr>
        <w:t xml:space="preserve">　　　　　</w:t>
      </w:r>
      <w:r w:rsidR="00D458CF" w:rsidRPr="00127982">
        <w:t xml:space="preserve">5  </w:t>
      </w:r>
      <w:r w:rsidR="00D458CF" w:rsidRPr="00127982">
        <w:rPr>
          <w:rFonts w:hint="eastAsia"/>
        </w:rPr>
        <w:t>振込先金融機関口座の通帳の写し</w:t>
      </w:r>
    </w:p>
    <w:sectPr w:rsidR="0095213E" w:rsidRPr="00127982" w:rsidSect="005D5C9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F5AC2" w14:textId="77777777" w:rsidR="000E20D2" w:rsidRDefault="000E20D2" w:rsidP="00B61010">
      <w:r>
        <w:separator/>
      </w:r>
    </w:p>
  </w:endnote>
  <w:endnote w:type="continuationSeparator" w:id="0">
    <w:p w14:paraId="4295E1D3" w14:textId="77777777" w:rsidR="000E20D2" w:rsidRDefault="000E20D2" w:rsidP="00B6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6A76" w14:textId="77777777" w:rsidR="000E20D2" w:rsidRDefault="000E20D2" w:rsidP="00B61010">
      <w:r>
        <w:separator/>
      </w:r>
    </w:p>
  </w:footnote>
  <w:footnote w:type="continuationSeparator" w:id="0">
    <w:p w14:paraId="2AE99265" w14:textId="77777777" w:rsidR="000E20D2" w:rsidRDefault="000E20D2" w:rsidP="00B6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13E"/>
    <w:rsid w:val="00070D2F"/>
    <w:rsid w:val="00095DE4"/>
    <w:rsid w:val="000E20D2"/>
    <w:rsid w:val="00127982"/>
    <w:rsid w:val="0038627E"/>
    <w:rsid w:val="00416D16"/>
    <w:rsid w:val="004B0099"/>
    <w:rsid w:val="004D0B9A"/>
    <w:rsid w:val="004D0F07"/>
    <w:rsid w:val="004F09B7"/>
    <w:rsid w:val="0055205F"/>
    <w:rsid w:val="00560002"/>
    <w:rsid w:val="005D1837"/>
    <w:rsid w:val="005D5C92"/>
    <w:rsid w:val="00631161"/>
    <w:rsid w:val="00703445"/>
    <w:rsid w:val="0095213E"/>
    <w:rsid w:val="009713C6"/>
    <w:rsid w:val="00A321B0"/>
    <w:rsid w:val="00AA5BA1"/>
    <w:rsid w:val="00B61010"/>
    <w:rsid w:val="00C93239"/>
    <w:rsid w:val="00D458CF"/>
    <w:rsid w:val="00EF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D44E33"/>
  <w14:defaultImageDpi w14:val="0"/>
  <w15:docId w15:val="{0CF03C9A-2E59-40CF-A9AE-4F6AC253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C92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D5C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D5C92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5D5C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D5C92"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6000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60002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l013\&#12487;&#12473;&#12463;&#12488;&#12483;&#12503;\&#12390;&#12435;&#12407;&#12428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08EDA-03A9-4294-AC23-283D54FE2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dcterms:created xsi:type="dcterms:W3CDTF">2026-10-07T07:05:00Z</dcterms:created>
  <dcterms:modified xsi:type="dcterms:W3CDTF">2026-10-07T07:05:00Z</dcterms:modified>
</cp:coreProperties>
</file>