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C4CB2" w14:textId="77777777" w:rsidR="001B05BE" w:rsidRPr="00821EEA" w:rsidRDefault="001B05BE" w:rsidP="00821EEA">
      <w:pPr>
        <w:wordWrap/>
      </w:pPr>
      <w:r w:rsidRPr="00821EEA">
        <w:rPr>
          <w:rFonts w:hint="eastAsia"/>
        </w:rPr>
        <w:t>様式第</w:t>
      </w:r>
      <w:r w:rsidR="00925000" w:rsidRPr="00821EEA">
        <w:rPr>
          <w:rFonts w:hint="eastAsia"/>
        </w:rPr>
        <w:t>５</w:t>
      </w:r>
      <w:r w:rsidRPr="00821EEA">
        <w:rPr>
          <w:rFonts w:hint="eastAsia"/>
        </w:rPr>
        <w:t>号</w:t>
      </w:r>
      <w:r w:rsidR="001864ED" w:rsidRPr="00821EEA">
        <w:rPr>
          <w:rFonts w:hint="eastAsia"/>
        </w:rPr>
        <w:t>（第１１</w:t>
      </w:r>
      <w:bookmarkStart w:id="0" w:name="_GoBack"/>
      <w:bookmarkEnd w:id="0"/>
      <w:r w:rsidR="00925000" w:rsidRPr="00821EEA">
        <w:rPr>
          <w:rFonts w:hint="eastAsia"/>
        </w:rPr>
        <w:t>条関係）</w:t>
      </w:r>
    </w:p>
    <w:p w14:paraId="47E731DD" w14:textId="77777777" w:rsidR="001B05BE" w:rsidRPr="00821EEA" w:rsidRDefault="006E342E">
      <w:pPr>
        <w:jc w:val="center"/>
      </w:pPr>
      <w:r w:rsidRPr="00821EEA">
        <w:rPr>
          <w:rFonts w:hint="eastAsia"/>
        </w:rPr>
        <w:t>遺児手当受給資格喪失届</w:t>
      </w:r>
    </w:p>
    <w:p w14:paraId="0B70C607" w14:textId="77777777" w:rsidR="001B05BE" w:rsidRPr="00821EEA" w:rsidRDefault="001B05BE">
      <w:pPr>
        <w:jc w:val="center"/>
      </w:pPr>
    </w:p>
    <w:p w14:paraId="0069ACC0" w14:textId="77777777" w:rsidR="001B05BE" w:rsidRPr="00821EEA" w:rsidRDefault="001B05BE">
      <w:pPr>
        <w:jc w:val="right"/>
      </w:pPr>
      <w:r w:rsidRPr="00821EEA">
        <w:rPr>
          <w:rFonts w:hint="eastAsia"/>
        </w:rPr>
        <w:t xml:space="preserve">年　　月　　日　　</w:t>
      </w:r>
    </w:p>
    <w:p w14:paraId="7114E9AF" w14:textId="77777777" w:rsidR="001B05BE" w:rsidRPr="00821EEA" w:rsidRDefault="001B05BE">
      <w:r w:rsidRPr="00821EEA">
        <w:rPr>
          <w:rFonts w:hint="eastAsia"/>
        </w:rPr>
        <w:t xml:space="preserve">　</w:t>
      </w:r>
      <w:r w:rsidR="006E342E" w:rsidRPr="00821EEA">
        <w:rPr>
          <w:rFonts w:hint="eastAsia"/>
        </w:rPr>
        <w:t>千代田</w:t>
      </w:r>
      <w:r w:rsidRPr="00821EEA">
        <w:rPr>
          <w:rFonts w:hint="eastAsia"/>
        </w:rPr>
        <w:t xml:space="preserve">町長　　　　</w:t>
      </w:r>
      <w:r w:rsidR="00925000" w:rsidRPr="00821EEA">
        <w:rPr>
          <w:rFonts w:hint="eastAsia"/>
        </w:rPr>
        <w:t>様</w:t>
      </w:r>
    </w:p>
    <w:p w14:paraId="4A55D7A9" w14:textId="77777777" w:rsidR="001B05BE" w:rsidRPr="00821EEA" w:rsidRDefault="006E342E">
      <w:pPr>
        <w:jc w:val="right"/>
      </w:pPr>
      <w:r w:rsidRPr="00821EEA">
        <w:rPr>
          <w:rFonts w:hint="eastAsia"/>
        </w:rPr>
        <w:t>住所　千代田</w:t>
      </w:r>
      <w:r w:rsidR="001B05BE" w:rsidRPr="00821EEA">
        <w:rPr>
          <w:rFonts w:hint="eastAsia"/>
        </w:rPr>
        <w:t xml:space="preserve">町大字　　</w:t>
      </w:r>
      <w:r w:rsidR="00925000" w:rsidRPr="00821EEA">
        <w:rPr>
          <w:rFonts w:hint="eastAsia"/>
        </w:rPr>
        <w:t xml:space="preserve">　　　</w:t>
      </w:r>
      <w:r w:rsidR="001B05BE" w:rsidRPr="00821EEA">
        <w:rPr>
          <w:rFonts w:hint="eastAsia"/>
        </w:rPr>
        <w:t xml:space="preserve">　　</w:t>
      </w:r>
    </w:p>
    <w:p w14:paraId="5A3F44A3" w14:textId="77777777" w:rsidR="001B05BE" w:rsidRPr="00821EEA" w:rsidRDefault="001B05BE">
      <w:pPr>
        <w:jc w:val="right"/>
      </w:pPr>
      <w:r w:rsidRPr="00821EEA">
        <w:rPr>
          <w:rFonts w:hint="eastAsia"/>
        </w:rPr>
        <w:t xml:space="preserve">受給者　　　　　　　　　　　　　　　　</w:t>
      </w:r>
    </w:p>
    <w:p w14:paraId="4838FDAD" w14:textId="24C83580" w:rsidR="001B05BE" w:rsidRPr="00821EEA" w:rsidRDefault="00A300B7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DDC7235" wp14:editId="3515EA3F">
                <wp:simplePos x="0" y="0"/>
                <wp:positionH relativeFrom="column">
                  <wp:posOffset>4918710</wp:posOffset>
                </wp:positionH>
                <wp:positionV relativeFrom="paragraph">
                  <wp:posOffset>29210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D3006E" id="Oval 2" o:spid="_x0000_s1026" style="position:absolute;margin-left:387.3pt;margin-top:2.3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" o:allowincell="f" filled="f" strokeweight=".5pt"/>
            </w:pict>
          </mc:Fallback>
        </mc:AlternateContent>
      </w:r>
      <w:r w:rsidR="001B05BE" w:rsidRPr="00821EEA">
        <w:rPr>
          <w:rFonts w:hint="eastAsia"/>
        </w:rPr>
        <w:t xml:space="preserve">氏名　　　</w:t>
      </w:r>
      <w:r w:rsidR="006E342E" w:rsidRPr="00821EEA">
        <w:rPr>
          <w:rFonts w:hint="eastAsia"/>
        </w:rPr>
        <w:t xml:space="preserve">　</w:t>
      </w:r>
      <w:r w:rsidR="001B05BE" w:rsidRPr="00821EEA">
        <w:rPr>
          <w:rFonts w:hint="eastAsia"/>
        </w:rPr>
        <w:t xml:space="preserve">　　　　　　　印　　</w:t>
      </w:r>
    </w:p>
    <w:p w14:paraId="4D68B53B" w14:textId="77777777" w:rsidR="001B05BE" w:rsidRPr="00821EEA" w:rsidRDefault="001B05BE"/>
    <w:p w14:paraId="44FD7B0A" w14:textId="77777777" w:rsidR="001B05BE" w:rsidRPr="00821EEA" w:rsidRDefault="001B05BE">
      <w:r w:rsidRPr="00821EEA">
        <w:rPr>
          <w:rFonts w:hint="eastAsia"/>
        </w:rPr>
        <w:t xml:space="preserve">　下記の理由により、遺児手当受給資格が喪失しましたので、お届けします。</w:t>
      </w:r>
    </w:p>
    <w:p w14:paraId="4B6609F8" w14:textId="77777777" w:rsidR="001B05BE" w:rsidRPr="00821EEA" w:rsidRDefault="001B05BE">
      <w:pPr>
        <w:spacing w:before="120" w:after="120"/>
        <w:jc w:val="center"/>
      </w:pPr>
      <w:r w:rsidRPr="00821EEA"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0"/>
        <w:gridCol w:w="7200"/>
      </w:tblGrid>
      <w:tr w:rsidR="001B05BE" w:rsidRPr="00821EEA" w14:paraId="6F7B3204" w14:textId="77777777">
        <w:trPr>
          <w:trHeight w:val="2000"/>
        </w:trPr>
        <w:tc>
          <w:tcPr>
            <w:tcW w:w="1320" w:type="dxa"/>
            <w:vAlign w:val="center"/>
          </w:tcPr>
          <w:p w14:paraId="2499590B" w14:textId="77777777" w:rsidR="001B05BE" w:rsidRPr="00821EEA" w:rsidRDefault="001B05BE">
            <w:pPr>
              <w:jc w:val="distribute"/>
            </w:pPr>
            <w:r w:rsidRPr="00821EEA">
              <w:rPr>
                <w:rFonts w:hint="eastAsia"/>
              </w:rPr>
              <w:t>喪失理由</w:t>
            </w:r>
          </w:p>
        </w:tc>
        <w:tc>
          <w:tcPr>
            <w:tcW w:w="7200" w:type="dxa"/>
            <w:vAlign w:val="center"/>
          </w:tcPr>
          <w:p w14:paraId="29F9CEB1" w14:textId="77777777" w:rsidR="001B05BE" w:rsidRPr="00821EEA" w:rsidRDefault="001B05BE">
            <w:r w:rsidRPr="00821EEA">
              <w:rPr>
                <w:rFonts w:hint="eastAsia"/>
              </w:rPr>
              <w:t xml:space="preserve">　</w:t>
            </w:r>
          </w:p>
        </w:tc>
      </w:tr>
      <w:tr w:rsidR="001B05BE" w:rsidRPr="00821EEA" w14:paraId="602B0F05" w14:textId="77777777">
        <w:trPr>
          <w:trHeight w:val="800"/>
        </w:trPr>
        <w:tc>
          <w:tcPr>
            <w:tcW w:w="1320" w:type="dxa"/>
            <w:vAlign w:val="center"/>
          </w:tcPr>
          <w:p w14:paraId="643ABBDC" w14:textId="77777777" w:rsidR="001B05BE" w:rsidRPr="00821EEA" w:rsidRDefault="001B05BE">
            <w:pPr>
              <w:jc w:val="distribute"/>
            </w:pPr>
            <w:r w:rsidRPr="00821EEA">
              <w:rPr>
                <w:rFonts w:hint="eastAsia"/>
              </w:rPr>
              <w:t>喪失年月日</w:t>
            </w:r>
          </w:p>
        </w:tc>
        <w:tc>
          <w:tcPr>
            <w:tcW w:w="7200" w:type="dxa"/>
            <w:vAlign w:val="center"/>
          </w:tcPr>
          <w:p w14:paraId="3C45E33A" w14:textId="77777777" w:rsidR="001B05BE" w:rsidRPr="00821EEA" w:rsidRDefault="001B05BE">
            <w:r w:rsidRPr="00821EEA">
              <w:rPr>
                <w:rFonts w:hint="eastAsia"/>
              </w:rPr>
              <w:t xml:space="preserve">　　　</w:t>
            </w:r>
            <w:r w:rsidR="0071407E" w:rsidRPr="00821EEA">
              <w:rPr>
                <w:rFonts w:hint="eastAsia"/>
              </w:rPr>
              <w:t xml:space="preserve">　　　</w:t>
            </w:r>
            <w:r w:rsidRPr="00821EEA">
              <w:rPr>
                <w:rFonts w:hint="eastAsia"/>
              </w:rPr>
              <w:t>年　　　月　　　日</w:t>
            </w:r>
          </w:p>
        </w:tc>
      </w:tr>
      <w:tr w:rsidR="001B05BE" w:rsidRPr="00821EEA" w14:paraId="10B820A3" w14:textId="77777777">
        <w:trPr>
          <w:trHeight w:val="2000"/>
        </w:trPr>
        <w:tc>
          <w:tcPr>
            <w:tcW w:w="1320" w:type="dxa"/>
            <w:vAlign w:val="center"/>
          </w:tcPr>
          <w:p w14:paraId="6EEC22AF" w14:textId="77777777" w:rsidR="001B05BE" w:rsidRPr="00821EEA" w:rsidRDefault="001B05BE">
            <w:pPr>
              <w:jc w:val="distribute"/>
            </w:pPr>
            <w:r w:rsidRPr="00821EEA">
              <w:rPr>
                <w:rFonts w:hint="eastAsia"/>
              </w:rPr>
              <w:t>備考</w:t>
            </w:r>
          </w:p>
        </w:tc>
        <w:tc>
          <w:tcPr>
            <w:tcW w:w="7200" w:type="dxa"/>
            <w:vAlign w:val="center"/>
          </w:tcPr>
          <w:p w14:paraId="73FB74AE" w14:textId="77777777" w:rsidR="001B05BE" w:rsidRPr="00821EEA" w:rsidRDefault="001B05BE">
            <w:r w:rsidRPr="00821EEA">
              <w:rPr>
                <w:rFonts w:hint="eastAsia"/>
              </w:rPr>
              <w:t xml:space="preserve">　</w:t>
            </w:r>
          </w:p>
        </w:tc>
      </w:tr>
    </w:tbl>
    <w:p w14:paraId="02C8D693" w14:textId="77777777" w:rsidR="001B05BE" w:rsidRPr="00821EEA" w:rsidRDefault="001B05BE"/>
    <w:sectPr w:rsidR="001B05BE" w:rsidRPr="00821EEA" w:rsidSect="00347568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44D50" w14:textId="77777777" w:rsidR="00BF67C7" w:rsidRDefault="00BF67C7" w:rsidP="00B61010">
      <w:r>
        <w:separator/>
      </w:r>
    </w:p>
  </w:endnote>
  <w:endnote w:type="continuationSeparator" w:id="0">
    <w:p w14:paraId="22597C33" w14:textId="77777777" w:rsidR="00BF67C7" w:rsidRDefault="00BF67C7" w:rsidP="00B6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25517" w14:textId="77777777" w:rsidR="00BF67C7" w:rsidRDefault="00BF67C7" w:rsidP="00B61010">
      <w:r>
        <w:separator/>
      </w:r>
    </w:p>
  </w:footnote>
  <w:footnote w:type="continuationSeparator" w:id="0">
    <w:p w14:paraId="69007213" w14:textId="77777777" w:rsidR="00BF67C7" w:rsidRDefault="00BF67C7" w:rsidP="00B61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5BE"/>
    <w:rsid w:val="001864ED"/>
    <w:rsid w:val="001B05BE"/>
    <w:rsid w:val="00347568"/>
    <w:rsid w:val="00454497"/>
    <w:rsid w:val="004E3315"/>
    <w:rsid w:val="006E342E"/>
    <w:rsid w:val="0071407E"/>
    <w:rsid w:val="00821EEA"/>
    <w:rsid w:val="00925000"/>
    <w:rsid w:val="009E43D5"/>
    <w:rsid w:val="00A300B7"/>
    <w:rsid w:val="00B61010"/>
    <w:rsid w:val="00BF67C7"/>
    <w:rsid w:val="00C6700B"/>
    <w:rsid w:val="00C966C4"/>
    <w:rsid w:val="00D207D2"/>
    <w:rsid w:val="00D3277D"/>
    <w:rsid w:val="00D8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CE0798"/>
  <w14:defaultImageDpi w14:val="0"/>
  <w15:docId w15:val="{52F57D86-BF35-4927-92DC-49B4ECB3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568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3475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347568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rsid w:val="003475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347568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l013\&#12487;&#12473;&#12463;&#12488;&#12483;&#12503;\&#12390;&#12435;&#12407;&#12428;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RB－EF.dot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dcterms:created xsi:type="dcterms:W3CDTF">2026-10-07T07:08:00Z</dcterms:created>
  <dcterms:modified xsi:type="dcterms:W3CDTF">2026-10-07T07:08:00Z</dcterms:modified>
</cp:coreProperties>
</file>